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5A90" w14:textId="77777777" w:rsidR="00AE230D" w:rsidRPr="00C06A4B" w:rsidRDefault="00AE230D" w:rsidP="00AE230D">
      <w:pPr>
        <w:pStyle w:val="Rubrik1"/>
        <w:rPr>
          <w:rFonts w:ascii="Calibri" w:hAnsi="Calibri" w:cs="Calibri"/>
          <w:color w:val="4BACC6" w:themeColor="accent5"/>
          <w:sz w:val="32"/>
          <w:szCs w:val="32"/>
        </w:rPr>
      </w:pPr>
      <w:r w:rsidRPr="00C06A4B">
        <w:rPr>
          <w:rFonts w:ascii="Calibri" w:hAnsi="Calibri" w:cs="Calibri"/>
          <w:color w:val="4BACC6" w:themeColor="accent5"/>
          <w:sz w:val="32"/>
          <w:szCs w:val="32"/>
        </w:rPr>
        <w:t xml:space="preserve">Utvecklingsplan tränare </w:t>
      </w:r>
    </w:p>
    <w:p w14:paraId="6B5E25B2" w14:textId="77777777" w:rsidR="00AE230D" w:rsidRPr="00C06A4B" w:rsidRDefault="00C06A4B" w:rsidP="00C06A4B">
      <w:pPr>
        <w:rPr>
          <w:rFonts w:ascii="Calibri" w:hAnsi="Calibri" w:cs="Calibri"/>
          <w:b/>
          <w:bCs/>
          <w:lang w:val="sv-SE"/>
        </w:rPr>
      </w:pPr>
      <w:r>
        <w:rPr>
          <w:rFonts w:ascii="Calibri" w:hAnsi="Calibri" w:cs="Calibri"/>
          <w:b/>
          <w:bCs/>
          <w:lang w:val="sv-SE"/>
        </w:rPr>
        <w:br/>
      </w:r>
      <w:r w:rsidR="00AE230D" w:rsidRPr="00C06A4B">
        <w:rPr>
          <w:rFonts w:ascii="Calibri" w:hAnsi="Calibri" w:cs="Calibri"/>
          <w:b/>
          <w:bCs/>
          <w:lang w:val="sv-SE"/>
        </w:rPr>
        <w:t>Tränare:</w:t>
      </w:r>
      <w:r w:rsidR="00AE230D" w:rsidRPr="00C06A4B">
        <w:rPr>
          <w:rFonts w:ascii="Calibri" w:hAnsi="Calibri" w:cs="Calibri"/>
          <w:b/>
          <w:bCs/>
          <w:lang w:val="sv-SE"/>
        </w:rPr>
        <w:tab/>
      </w:r>
      <w:r>
        <w:rPr>
          <w:rFonts w:ascii="Calibri" w:hAnsi="Calibri" w:cs="Calibri"/>
          <w:b/>
          <w:bCs/>
          <w:lang w:val="sv-SE"/>
        </w:rPr>
        <w:br/>
      </w:r>
      <w:r w:rsidR="00AE230D" w:rsidRPr="00C06A4B">
        <w:rPr>
          <w:rFonts w:ascii="Calibri" w:hAnsi="Calibri" w:cs="Calibri"/>
          <w:b/>
          <w:bCs/>
          <w:lang w:val="sv-SE"/>
        </w:rPr>
        <w:t>Klubbansvarig:</w:t>
      </w:r>
      <w:r>
        <w:rPr>
          <w:rFonts w:ascii="Calibri" w:hAnsi="Calibri" w:cs="Calibri"/>
          <w:b/>
          <w:bCs/>
          <w:lang w:val="sv-SE"/>
        </w:rPr>
        <w:br/>
      </w:r>
      <w:r w:rsidR="00AE230D" w:rsidRPr="00C06A4B">
        <w:rPr>
          <w:rFonts w:ascii="Calibri" w:hAnsi="Calibri" w:cs="Calibri"/>
          <w:b/>
          <w:bCs/>
          <w:lang w:val="sv-SE"/>
        </w:rPr>
        <w:t>SF-ansvarig:</w:t>
      </w:r>
    </w:p>
    <w:p w14:paraId="15D90046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  <w:r w:rsidRPr="00C06A4B">
        <w:rPr>
          <w:rFonts w:ascii="Calibri" w:hAnsi="Calibri" w:cs="Calibri"/>
          <w:lang w:val="sv-SE"/>
        </w:rPr>
        <w:t xml:space="preserve">Grundtanken med utvecklingsplanen är dels att ska tänka igenom din situation idag och dels vad du strävar mot i din tränarkarriär. Vad är på plats och vad behöver du ytterligare utveckla i ditt tränarskap för att ta nästa/ytterligare steg i din tränarkarriär? </w:t>
      </w:r>
    </w:p>
    <w:p w14:paraId="40EC3267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  <w:r w:rsidRPr="00C06A4B">
        <w:rPr>
          <w:rFonts w:ascii="Calibri" w:hAnsi="Calibri" w:cs="Calibri"/>
          <w:lang w:val="sv-SE"/>
        </w:rPr>
        <w:t>1. Beskriv kort lite om din tränarerfarenhet och framförallt ditt nuvarande tränaruppdrag som roll/uppdrag, omfattning och förutsättningar (anställning/arvodesbaserat/ideellt).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50C75224" w14:textId="77777777" w:rsidTr="000827CA">
        <w:tc>
          <w:tcPr>
            <w:tcW w:w="9212" w:type="dxa"/>
          </w:tcPr>
          <w:p w14:paraId="4056835E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51FA80D8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122DB431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E66677B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399CD5EA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09A70AA5" w14:textId="77777777" w:rsidR="00AE230D" w:rsidRPr="00C06A4B" w:rsidRDefault="00C06A4B" w:rsidP="00AE230D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br/>
      </w:r>
      <w:r w:rsidR="00AE230D" w:rsidRPr="00C06A4B">
        <w:rPr>
          <w:rFonts w:ascii="Calibri" w:hAnsi="Calibri" w:cs="Calibri"/>
          <w:lang w:val="sv-SE"/>
        </w:rPr>
        <w:t xml:space="preserve">2. Vilka är dina </w:t>
      </w:r>
      <w:r w:rsidR="00AE230D" w:rsidRPr="00C06A4B">
        <w:rPr>
          <w:rFonts w:ascii="Calibri" w:hAnsi="Calibri" w:cs="Calibri"/>
          <w:u w:val="single"/>
          <w:lang w:val="sv-SE"/>
        </w:rPr>
        <w:t>personliga</w:t>
      </w:r>
      <w:r w:rsidR="00AE230D" w:rsidRPr="00C06A4B">
        <w:rPr>
          <w:rFonts w:ascii="Calibri" w:hAnsi="Calibri" w:cs="Calibri"/>
          <w:lang w:val="sv-SE"/>
        </w:rPr>
        <w:t xml:space="preserve"> mål med ditt tränarskap?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074CF6EB" w14:textId="77777777" w:rsidTr="000827CA">
        <w:tc>
          <w:tcPr>
            <w:tcW w:w="9212" w:type="dxa"/>
          </w:tcPr>
          <w:p w14:paraId="68500E11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62388FDE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2EF434DB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699C7D0A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3375CD6A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49561ABF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2EA94D92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  <w:r w:rsidRPr="00C06A4B">
        <w:rPr>
          <w:rFonts w:ascii="Calibri" w:hAnsi="Calibri" w:cs="Calibri"/>
          <w:lang w:val="sv-SE"/>
        </w:rPr>
        <w:lastRenderedPageBreak/>
        <w:t xml:space="preserve">3. Vad har du för utbildning och erfarenhet? (Egen idrottsbakgrund, RIG/NIU, akademisk utb, kurser mm)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5463BF2B" w14:textId="77777777" w:rsidTr="000827CA">
        <w:tc>
          <w:tcPr>
            <w:tcW w:w="9212" w:type="dxa"/>
          </w:tcPr>
          <w:p w14:paraId="3011965C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2DC2035E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0707EC9E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560D171B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4F3C3901" w14:textId="77777777" w:rsidR="00AE230D" w:rsidRPr="00C06A4B" w:rsidRDefault="00C06A4B" w:rsidP="000827CA">
            <w:pPr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br/>
            </w:r>
          </w:p>
        </w:tc>
      </w:tr>
    </w:tbl>
    <w:p w14:paraId="11A9AC5E" w14:textId="77777777" w:rsidR="00AE230D" w:rsidRPr="00C06A4B" w:rsidRDefault="00C06A4B" w:rsidP="00AE230D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br/>
      </w:r>
      <w:r w:rsidR="00AE230D" w:rsidRPr="00C06A4B">
        <w:rPr>
          <w:rFonts w:ascii="Calibri" w:hAnsi="Calibri" w:cs="Calibri"/>
          <w:lang w:val="sv-SE"/>
        </w:rPr>
        <w:t>4. Vilka större utmaningar finns idag för att du ska, utifrån dina egna mål, komma längre/utvecklas i ditt tränarskap?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14FAFD51" w14:textId="77777777" w:rsidTr="000827CA">
        <w:tc>
          <w:tcPr>
            <w:tcW w:w="9212" w:type="dxa"/>
          </w:tcPr>
          <w:p w14:paraId="35463A29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62321095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35B30E3A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3135A8B4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295CEDD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82DED71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7BD4CA3D" w14:textId="77777777" w:rsidR="00AE230D" w:rsidRPr="00C06A4B" w:rsidRDefault="00C06A4B" w:rsidP="00AE230D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br/>
      </w:r>
      <w:r w:rsidR="00AE230D" w:rsidRPr="00C06A4B">
        <w:rPr>
          <w:rFonts w:ascii="Calibri" w:hAnsi="Calibri" w:cs="Calibri"/>
          <w:lang w:val="sv-SE"/>
        </w:rPr>
        <w:t>5. Om du får möjlighet att utveckla ditt ledarskap/ tränarskap till en ännu högre nivå, vad anser du själv att du vill utveckla, komplettera, träna?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128F6BBF" w14:textId="77777777" w:rsidTr="000827CA">
        <w:tc>
          <w:tcPr>
            <w:tcW w:w="9212" w:type="dxa"/>
          </w:tcPr>
          <w:p w14:paraId="2D5F80BF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43DAD928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3DC9AF18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D4F0435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5B6152F3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3FB80B1F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23253CCE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  <w:r w:rsidRPr="00C06A4B">
        <w:rPr>
          <w:rFonts w:ascii="Calibri" w:hAnsi="Calibri" w:cs="Calibri"/>
          <w:lang w:val="sv-SE"/>
        </w:rPr>
        <w:lastRenderedPageBreak/>
        <w:t xml:space="preserve">6. Vad ser ditt SF/förbund som dina styrkor och vad vill förbundet att du stärker upp? </w:t>
      </w:r>
      <w:r w:rsidR="00C06A4B">
        <w:rPr>
          <w:rFonts w:ascii="Calibri" w:hAnsi="Calibri" w:cs="Calibri"/>
          <w:lang w:val="sv-SE"/>
        </w:rPr>
        <w:br/>
      </w:r>
      <w:r w:rsidRPr="00C06A4B">
        <w:rPr>
          <w:rFonts w:ascii="Calibri" w:hAnsi="Calibri" w:cs="Calibri"/>
          <w:lang w:val="sv-SE"/>
        </w:rPr>
        <w:t>(detta fyller du i efter ett gemensamt samtal)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471A6012" w14:textId="77777777" w:rsidTr="000827CA">
        <w:tc>
          <w:tcPr>
            <w:tcW w:w="9212" w:type="dxa"/>
          </w:tcPr>
          <w:p w14:paraId="669A6A13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4CE4406E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6B889A85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29CC2FF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02F19306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08A1ED54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59E477FB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</w:p>
    <w:p w14:paraId="2CDBC6DB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  <w:r w:rsidRPr="00C06A4B">
        <w:rPr>
          <w:rFonts w:ascii="Calibri" w:hAnsi="Calibri" w:cs="Calibri"/>
          <w:lang w:val="sv-SE"/>
        </w:rPr>
        <w:t>7. Noteringar /Reflektioner att ta med efter samtal med min mentor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5822A96C" w14:textId="77777777" w:rsidTr="000827CA">
        <w:tc>
          <w:tcPr>
            <w:tcW w:w="9212" w:type="dxa"/>
          </w:tcPr>
          <w:p w14:paraId="06687DE7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1B2BF30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15D7E15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2ABAF054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60A2945D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44CA74D1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</w:p>
    <w:p w14:paraId="25F054F0" w14:textId="77777777" w:rsidR="00AE230D" w:rsidRPr="00C06A4B" w:rsidRDefault="00AE230D" w:rsidP="00AE230D">
      <w:pPr>
        <w:rPr>
          <w:rFonts w:ascii="Calibri" w:hAnsi="Calibri" w:cs="Calibri"/>
          <w:lang w:val="sv-SE"/>
        </w:rPr>
      </w:pPr>
      <w:r w:rsidRPr="00C06A4B">
        <w:rPr>
          <w:rFonts w:ascii="Calibri" w:hAnsi="Calibri" w:cs="Calibri"/>
          <w:lang w:val="sv-SE"/>
        </w:rPr>
        <w:t xml:space="preserve">8. Hållbart och långsiktigt! För att ditt tränarskap både ska hålla och kunna vara långsiktigt, vilka andra utmaningar finns som är viktiga att ta med i ditt eget utvecklingstänk sett till din totala situation?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207DD055" w14:textId="77777777" w:rsidTr="000827CA">
        <w:tc>
          <w:tcPr>
            <w:tcW w:w="9212" w:type="dxa"/>
          </w:tcPr>
          <w:p w14:paraId="0FF73AF4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1A9D6C39" w14:textId="77777777" w:rsidR="00AE230D" w:rsidRDefault="00AE230D" w:rsidP="000827CA">
            <w:pPr>
              <w:rPr>
                <w:b/>
                <w:bCs/>
                <w:lang w:val="sv-SE"/>
              </w:rPr>
            </w:pPr>
          </w:p>
          <w:p w14:paraId="244D886C" w14:textId="77777777" w:rsidR="00C06A4B" w:rsidRDefault="00C06A4B" w:rsidP="000827CA">
            <w:pPr>
              <w:rPr>
                <w:b/>
                <w:bCs/>
                <w:lang w:val="sv-SE"/>
              </w:rPr>
            </w:pPr>
          </w:p>
          <w:p w14:paraId="4D77562C" w14:textId="77777777" w:rsidR="00C06A4B" w:rsidRPr="00C06A4B" w:rsidRDefault="00C06A4B" w:rsidP="000827CA">
            <w:pPr>
              <w:rPr>
                <w:b/>
                <w:bCs/>
                <w:lang w:val="sv-SE"/>
              </w:rPr>
            </w:pPr>
          </w:p>
          <w:p w14:paraId="7631C600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6E85DD0B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15ADFE8F" w14:textId="77777777" w:rsidR="00AE230D" w:rsidRPr="00C06A4B" w:rsidRDefault="00AE230D" w:rsidP="00AE230D">
      <w:pPr>
        <w:pStyle w:val="Brdtext"/>
        <w:spacing w:line="240" w:lineRule="auto"/>
        <w:rPr>
          <w:rFonts w:ascii="Calibri" w:hAnsi="Calibri" w:cs="Calibri"/>
          <w:bCs/>
          <w:sz w:val="22"/>
          <w:lang w:eastAsia="sv-SE"/>
        </w:rPr>
      </w:pPr>
      <w:r w:rsidRPr="00C06A4B">
        <w:rPr>
          <w:rFonts w:ascii="Calibri" w:hAnsi="Calibri" w:cs="Calibri"/>
          <w:bCs/>
          <w:sz w:val="22"/>
          <w:lang w:eastAsia="sv-SE"/>
        </w:rPr>
        <w:lastRenderedPageBreak/>
        <w:t>9. Mål för min tränarutveckling de kommande två åren.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E230D" w:rsidRPr="00C06A4B" w14:paraId="50997329" w14:textId="77777777" w:rsidTr="000827CA">
        <w:tc>
          <w:tcPr>
            <w:tcW w:w="9212" w:type="dxa"/>
          </w:tcPr>
          <w:p w14:paraId="4F0B77D5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060115F3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2B3D082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7530522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46F8D792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5372DD5F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78A35D79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2E45F49A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  <w:p w14:paraId="4CC58559" w14:textId="77777777" w:rsidR="00AE230D" w:rsidRPr="00C06A4B" w:rsidRDefault="00AE230D" w:rsidP="000827CA">
            <w:pPr>
              <w:rPr>
                <w:b/>
                <w:bCs/>
                <w:lang w:val="sv-SE"/>
              </w:rPr>
            </w:pPr>
          </w:p>
        </w:tc>
      </w:tr>
    </w:tbl>
    <w:p w14:paraId="29E3BED8" w14:textId="77777777" w:rsidR="00AE230D" w:rsidRDefault="00AE230D" w:rsidP="00AE230D">
      <w:pPr>
        <w:pStyle w:val="Brdtext"/>
        <w:spacing w:line="240" w:lineRule="auto"/>
        <w:rPr>
          <w:rFonts w:ascii="Calibri" w:hAnsi="Calibri" w:cs="Calibri"/>
          <w:b/>
          <w:sz w:val="22"/>
          <w:lang w:eastAsia="sv-SE"/>
        </w:rPr>
      </w:pPr>
    </w:p>
    <w:p w14:paraId="211D1ADE" w14:textId="77777777" w:rsidR="00B22C6E" w:rsidRDefault="00B22C6E">
      <w:pPr>
        <w:rPr>
          <w:rFonts w:ascii="Calibri" w:eastAsia="Times New Roman" w:hAnsi="Calibri" w:cs="Calibri"/>
          <w:bCs/>
          <w:lang w:val="sv-SE" w:eastAsia="sv-SE"/>
        </w:rPr>
      </w:pPr>
      <w:r>
        <w:rPr>
          <w:rFonts w:ascii="Calibri" w:hAnsi="Calibri" w:cs="Calibri"/>
          <w:bCs/>
          <w:lang w:eastAsia="sv-SE"/>
        </w:rPr>
        <w:br w:type="page"/>
      </w:r>
    </w:p>
    <w:p w14:paraId="749C8B8A" w14:textId="77777777" w:rsidR="00AE230D" w:rsidRPr="00C06A4B" w:rsidRDefault="00AE230D" w:rsidP="00AE230D">
      <w:pPr>
        <w:pStyle w:val="Brdtext"/>
        <w:spacing w:line="240" w:lineRule="auto"/>
        <w:rPr>
          <w:rFonts w:ascii="Calibri" w:hAnsi="Calibri" w:cs="Calibri"/>
          <w:bCs/>
          <w:sz w:val="22"/>
          <w:lang w:eastAsia="sv-SE"/>
        </w:rPr>
      </w:pPr>
      <w:r w:rsidRPr="00C06A4B">
        <w:rPr>
          <w:rFonts w:ascii="Calibri" w:hAnsi="Calibri" w:cs="Calibri"/>
          <w:bCs/>
          <w:sz w:val="22"/>
          <w:lang w:eastAsia="sv-SE"/>
        </w:rPr>
        <w:lastRenderedPageBreak/>
        <w:t>10. Konkreta åtgärder</w:t>
      </w:r>
    </w:p>
    <w:p w14:paraId="34A2259E" w14:textId="77777777" w:rsidR="00C06A4B" w:rsidRDefault="00AE230D" w:rsidP="00AE230D">
      <w:pPr>
        <w:pStyle w:val="Brdtext"/>
        <w:spacing w:line="240" w:lineRule="auto"/>
        <w:rPr>
          <w:rFonts w:ascii="Calibri" w:hAnsi="Calibri" w:cs="Calibri"/>
          <w:sz w:val="22"/>
          <w:lang w:eastAsia="sv-SE"/>
        </w:rPr>
      </w:pPr>
      <w:r>
        <w:rPr>
          <w:rFonts w:ascii="Calibri" w:hAnsi="Calibri" w:cs="Calibri"/>
          <w:sz w:val="22"/>
          <w:lang w:eastAsia="sv-SE"/>
        </w:rPr>
        <w:t>Beskriv</w:t>
      </w:r>
      <w:r w:rsidRPr="003B0C6E">
        <w:rPr>
          <w:rFonts w:ascii="Calibri" w:hAnsi="Calibri" w:cs="Calibri"/>
          <w:sz w:val="22"/>
          <w:lang w:eastAsia="sv-SE"/>
        </w:rPr>
        <w:t xml:space="preserve"> de </w:t>
      </w:r>
      <w:r>
        <w:rPr>
          <w:rFonts w:ascii="Calibri" w:hAnsi="Calibri" w:cs="Calibri"/>
          <w:sz w:val="22"/>
          <w:lang w:eastAsia="sv-SE"/>
        </w:rPr>
        <w:t>insatser/aktiviteter</w:t>
      </w:r>
      <w:r w:rsidRPr="003B0C6E">
        <w:rPr>
          <w:rFonts w:ascii="Calibri" w:hAnsi="Calibri" w:cs="Calibri"/>
          <w:sz w:val="22"/>
          <w:lang w:eastAsia="sv-SE"/>
        </w:rPr>
        <w:t xml:space="preserve"> som </w:t>
      </w:r>
      <w:r>
        <w:rPr>
          <w:rFonts w:ascii="Calibri" w:hAnsi="Calibri" w:cs="Calibri"/>
          <w:sz w:val="22"/>
          <w:lang w:eastAsia="sv-SE"/>
        </w:rPr>
        <w:t>ska göras</w:t>
      </w:r>
      <w:r w:rsidRPr="003B0C6E">
        <w:rPr>
          <w:rFonts w:ascii="Calibri" w:hAnsi="Calibri" w:cs="Calibri"/>
          <w:sz w:val="22"/>
          <w:lang w:eastAsia="sv-SE"/>
        </w:rPr>
        <w:t xml:space="preserve"> för att uppnå den utveckling </w:t>
      </w:r>
      <w:r>
        <w:rPr>
          <w:rFonts w:ascii="Calibri" w:hAnsi="Calibri" w:cs="Calibri"/>
          <w:sz w:val="22"/>
          <w:lang w:eastAsia="sv-SE"/>
        </w:rPr>
        <w:t>du</w:t>
      </w:r>
      <w:r w:rsidRPr="003B0C6E">
        <w:rPr>
          <w:rFonts w:ascii="Calibri" w:hAnsi="Calibri" w:cs="Calibri"/>
          <w:sz w:val="22"/>
          <w:lang w:eastAsia="sv-SE"/>
        </w:rPr>
        <w:t xml:space="preserve"> önskar, både ur din och </w:t>
      </w:r>
      <w:r>
        <w:rPr>
          <w:rFonts w:ascii="Calibri" w:hAnsi="Calibri" w:cs="Calibri"/>
          <w:sz w:val="22"/>
          <w:lang w:eastAsia="sv-SE"/>
        </w:rPr>
        <w:t>förbundets</w:t>
      </w:r>
      <w:r w:rsidRPr="003B0C6E">
        <w:rPr>
          <w:rFonts w:ascii="Calibri" w:hAnsi="Calibri" w:cs="Calibri"/>
          <w:sz w:val="22"/>
          <w:lang w:eastAsia="sv-SE"/>
        </w:rPr>
        <w:t xml:space="preserve"> synvinkel. Exempelvis </w:t>
      </w:r>
      <w:r>
        <w:rPr>
          <w:rFonts w:ascii="Calibri" w:hAnsi="Calibri" w:cs="Calibri"/>
          <w:sz w:val="22"/>
          <w:lang w:eastAsia="sv-SE"/>
        </w:rPr>
        <w:t>utbildning/kurser, läger och tävlingar du ska medverka vid, studiebesök/auskultation,</w:t>
      </w:r>
      <w:r w:rsidRPr="003B0C6E">
        <w:rPr>
          <w:rFonts w:ascii="Calibri" w:hAnsi="Calibri" w:cs="Calibri"/>
          <w:sz w:val="22"/>
          <w:lang w:eastAsia="sv-SE"/>
        </w:rPr>
        <w:t xml:space="preserve"> mentorskap,</w:t>
      </w:r>
      <w:r>
        <w:rPr>
          <w:rFonts w:ascii="Calibri" w:hAnsi="Calibri" w:cs="Calibri"/>
          <w:sz w:val="22"/>
          <w:lang w:eastAsia="sv-SE"/>
        </w:rPr>
        <w:t xml:space="preserve"> mm. S</w:t>
      </w:r>
      <w:r w:rsidRPr="003B0C6E">
        <w:rPr>
          <w:rFonts w:ascii="Calibri" w:hAnsi="Calibri" w:cs="Calibri"/>
          <w:sz w:val="22"/>
          <w:lang w:eastAsia="sv-SE"/>
        </w:rPr>
        <w:t xml:space="preserve">ådant som påverkar och kan förbättra dina möjligheter att utvecklas i ditt </w:t>
      </w:r>
      <w:r>
        <w:rPr>
          <w:rFonts w:ascii="Calibri" w:hAnsi="Calibri" w:cs="Calibri"/>
          <w:sz w:val="22"/>
          <w:lang w:eastAsia="sv-SE"/>
        </w:rPr>
        <w:t>tränarskap.</w:t>
      </w:r>
    </w:p>
    <w:tbl>
      <w:tblPr>
        <w:tblW w:w="100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8"/>
        <w:gridCol w:w="1241"/>
        <w:gridCol w:w="1279"/>
        <w:gridCol w:w="1100"/>
        <w:gridCol w:w="2200"/>
        <w:gridCol w:w="807"/>
        <w:gridCol w:w="1393"/>
        <w:gridCol w:w="186"/>
      </w:tblGrid>
      <w:tr w:rsidR="00AE230D" w14:paraId="57FC42B3" w14:textId="77777777" w:rsidTr="00B22C6E">
        <w:trPr>
          <w:trHeight w:val="27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9FB3C" w14:textId="77777777" w:rsidR="00AE230D" w:rsidRDefault="00AE230D" w:rsidP="000827C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Aktivitet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808AA" w14:textId="77777777" w:rsidR="00AE230D" w:rsidRDefault="00AE230D" w:rsidP="000827C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Var</w:t>
            </w:r>
            <w:r w:rsidR="00B22C6E">
              <w:rPr>
                <w:rFonts w:ascii="Calibri" w:hAnsi="Calibri" w:cs="Calibri"/>
                <w:b/>
                <w:bCs/>
                <w:sz w:val="20"/>
                <w:szCs w:val="20"/>
              </w:rPr>
              <w:t>/Plats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10966" w14:textId="77777777" w:rsidR="00AE230D" w:rsidRDefault="00AE230D" w:rsidP="000827C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244E8" w14:textId="77777777" w:rsidR="00AE230D" w:rsidRDefault="00AE230D" w:rsidP="000827C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Tid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A2A42" w14:textId="77777777" w:rsidR="00AE230D" w:rsidRDefault="00AE230D" w:rsidP="000827C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Kommentarer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405BD" w14:textId="77777777" w:rsidR="00AE230D" w:rsidRDefault="00AE230D" w:rsidP="000827C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4ECDC61" w14:textId="77777777" w:rsidR="00AE230D" w:rsidRDefault="00B22C6E" w:rsidP="000827C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Finansieras av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F6256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E230D" w14:paraId="1FCAC7DC" w14:textId="77777777" w:rsidTr="00B22C6E">
        <w:trPr>
          <w:trHeight w:val="690"/>
        </w:trPr>
        <w:tc>
          <w:tcPr>
            <w:tcW w:w="1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B57B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6E19EB19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735D1FDB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0579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E8F8" w14:textId="77777777" w:rsidR="00AE230D" w:rsidRDefault="00AE230D" w:rsidP="000827CA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4F27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17BF0" w14:textId="77777777" w:rsidR="00AE230D" w:rsidRDefault="00AE230D" w:rsidP="000827CA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C67E7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E230D" w14:paraId="636F5E99" w14:textId="77777777" w:rsidTr="00B22C6E">
        <w:trPr>
          <w:trHeight w:val="255"/>
        </w:trPr>
        <w:tc>
          <w:tcPr>
            <w:tcW w:w="1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0C94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69895272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542CC098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779C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8732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55BD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325ED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2CF16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E230D" w14:paraId="5BCB8137" w14:textId="77777777" w:rsidTr="00B22C6E">
        <w:trPr>
          <w:trHeight w:val="255"/>
        </w:trPr>
        <w:tc>
          <w:tcPr>
            <w:tcW w:w="1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0B18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37EF66B2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76437F5F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4F02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BDFD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90F1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351B" w14:textId="77777777" w:rsidR="00AE230D" w:rsidRDefault="00AE230D" w:rsidP="000827CA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9388E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E230D" w14:paraId="653521EB" w14:textId="77777777" w:rsidTr="00B22C6E">
        <w:trPr>
          <w:trHeight w:val="255"/>
        </w:trPr>
        <w:tc>
          <w:tcPr>
            <w:tcW w:w="1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0EE5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272D40F5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0E21C1B6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1A44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708D" w14:textId="77777777" w:rsidR="00AE230D" w:rsidRDefault="00AE230D" w:rsidP="000827CA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C6DD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CC6A7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DE19C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E230D" w14:paraId="248B356E" w14:textId="77777777" w:rsidTr="00B22C6E">
        <w:trPr>
          <w:trHeight w:val="255"/>
        </w:trPr>
        <w:tc>
          <w:tcPr>
            <w:tcW w:w="1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2523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709497B6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0F8D25D2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90C7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F192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2842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34AFD" w14:textId="77777777" w:rsidR="00AE230D" w:rsidRDefault="00AE230D" w:rsidP="000827CA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08BAC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E230D" w14:paraId="480BD8A7" w14:textId="77777777" w:rsidTr="00B22C6E">
        <w:trPr>
          <w:trHeight w:val="779"/>
        </w:trPr>
        <w:tc>
          <w:tcPr>
            <w:tcW w:w="1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7EAD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4E4171C9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3FB71C0A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7450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023F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F4FF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78067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5B7E0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E230D" w14:paraId="40357B9C" w14:textId="77777777" w:rsidTr="00B22C6E">
        <w:trPr>
          <w:trHeight w:val="255"/>
        </w:trPr>
        <w:tc>
          <w:tcPr>
            <w:tcW w:w="1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35510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  <w:p w14:paraId="0E630ADA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FDFA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31CD1" w14:textId="77777777" w:rsidR="00AE230D" w:rsidRDefault="00AE230D" w:rsidP="000827CA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52BDC" w14:textId="77777777" w:rsidR="00AE230D" w:rsidRDefault="00AE230D" w:rsidP="000827CA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F057A9" w14:textId="77777777" w:rsidR="00AE230D" w:rsidRDefault="00AE230D" w:rsidP="000827CA">
            <w:pPr>
              <w:jc w:val="center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5FC5D6" w14:textId="77777777" w:rsidR="00AE230D" w:rsidRDefault="00AE230D" w:rsidP="00082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ED3D37B" w14:textId="77777777" w:rsidR="00AE230D" w:rsidRDefault="00AE230D" w:rsidP="00AE230D"/>
    <w:p w14:paraId="7F64FE48" w14:textId="77777777" w:rsidR="00AE230D" w:rsidRPr="00C06A4B" w:rsidRDefault="00AE230D" w:rsidP="00AE230D">
      <w:pPr>
        <w:rPr>
          <w:lang w:val="sv-SE"/>
        </w:rPr>
      </w:pPr>
      <w:r w:rsidRPr="00C06A4B">
        <w:rPr>
          <w:lang w:val="sv-SE"/>
        </w:rPr>
        <w:t>Utvecklingsplanen bearbetad, genomgången och signerad</w:t>
      </w:r>
      <w:r w:rsidR="00C06A4B">
        <w:rPr>
          <w:lang w:val="sv-SE"/>
        </w:rPr>
        <w:t>:</w:t>
      </w:r>
    </w:p>
    <w:p w14:paraId="607BFFDF" w14:textId="77777777" w:rsidR="00AE230D" w:rsidRPr="00C06A4B" w:rsidRDefault="00AE230D" w:rsidP="00AE230D">
      <w:pPr>
        <w:rPr>
          <w:lang w:val="sv-SE"/>
        </w:rPr>
      </w:pPr>
    </w:p>
    <w:p w14:paraId="101407A0" w14:textId="77777777" w:rsidR="00AE230D" w:rsidRPr="00C06A4B" w:rsidRDefault="00C06A4B" w:rsidP="00AE230D">
      <w:pPr>
        <w:rPr>
          <w:lang w:val="sv-SE"/>
        </w:rPr>
      </w:pPr>
      <w:r w:rsidRPr="00C06A4B">
        <w:rPr>
          <w:lang w:val="sv-SE"/>
        </w:rPr>
        <w:t>Ort</w:t>
      </w:r>
      <w:r w:rsidR="00AE230D" w:rsidRPr="00C06A4B">
        <w:rPr>
          <w:lang w:val="sv-SE"/>
        </w:rPr>
        <w:t xml:space="preserve"> YY/MM/D</w:t>
      </w:r>
    </w:p>
    <w:p w14:paraId="6B753108" w14:textId="77777777" w:rsidR="00AE230D" w:rsidRPr="00C06A4B" w:rsidRDefault="00AE230D" w:rsidP="00AE230D">
      <w:pPr>
        <w:rPr>
          <w:lang w:val="sv-SE"/>
        </w:rPr>
      </w:pPr>
    </w:p>
    <w:p w14:paraId="09E6EAAF" w14:textId="77777777" w:rsidR="009E088D" w:rsidRPr="00B108A5" w:rsidRDefault="00C06A4B" w:rsidP="00B22C6E">
      <w:r>
        <w:rPr>
          <w:lang w:val="sv-SE"/>
        </w:rPr>
        <w:t>_________________________</w:t>
      </w:r>
      <w:r>
        <w:rPr>
          <w:lang w:val="sv-SE"/>
        </w:rPr>
        <w:tab/>
      </w:r>
      <w:r w:rsidR="00B22C6E">
        <w:rPr>
          <w:lang w:val="sv-SE"/>
        </w:rPr>
        <w:t xml:space="preserve">         </w:t>
      </w:r>
      <w:r>
        <w:rPr>
          <w:lang w:val="sv-SE"/>
        </w:rPr>
        <w:t>_______________________</w:t>
      </w:r>
      <w:r>
        <w:rPr>
          <w:lang w:val="sv-SE"/>
        </w:rPr>
        <w:tab/>
        <w:t>________________________</w:t>
      </w:r>
      <w:r>
        <w:rPr>
          <w:lang w:val="sv-SE"/>
        </w:rPr>
        <w:br/>
      </w:r>
      <w:r w:rsidR="00AE230D" w:rsidRPr="00C06A4B">
        <w:rPr>
          <w:lang w:val="sv-SE"/>
        </w:rPr>
        <w:t>Tränare</w:t>
      </w:r>
      <w:r w:rsidR="00AE230D" w:rsidRPr="00C06A4B">
        <w:rPr>
          <w:lang w:val="sv-SE"/>
        </w:rPr>
        <w:tab/>
      </w:r>
      <w:r w:rsidR="00AE230D" w:rsidRPr="00C06A4B"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="00B22C6E">
        <w:rPr>
          <w:lang w:val="sv-SE"/>
        </w:rPr>
        <w:t xml:space="preserve">          </w:t>
      </w:r>
      <w:r>
        <w:rPr>
          <w:lang w:val="sv-SE"/>
        </w:rPr>
        <w:t>K</w:t>
      </w:r>
      <w:r w:rsidR="00AE230D" w:rsidRPr="00C06A4B">
        <w:rPr>
          <w:lang w:val="sv-SE"/>
        </w:rPr>
        <w:t>lubb</w:t>
      </w:r>
      <w:r w:rsidR="00B22C6E">
        <w:rPr>
          <w:lang w:val="sv-SE"/>
        </w:rPr>
        <w:t>ansvarig</w:t>
      </w:r>
      <w:r w:rsidR="00AE230D" w:rsidRPr="00C06A4B">
        <w:rPr>
          <w:lang w:val="sv-SE"/>
        </w:rPr>
        <w:tab/>
      </w:r>
      <w:r w:rsidR="00AE230D" w:rsidRPr="00C06A4B">
        <w:rPr>
          <w:lang w:val="sv-SE"/>
        </w:rPr>
        <w:tab/>
      </w:r>
      <w:r>
        <w:rPr>
          <w:lang w:val="sv-SE"/>
        </w:rPr>
        <w:tab/>
      </w:r>
      <w:r w:rsidR="00AE230D" w:rsidRPr="00C06A4B">
        <w:rPr>
          <w:lang w:val="sv-SE"/>
        </w:rPr>
        <w:t xml:space="preserve">Svensk Simidrott </w:t>
      </w:r>
      <w:r w:rsidR="00930348" w:rsidRPr="00930348">
        <w:t xml:space="preserve"> </w:t>
      </w:r>
    </w:p>
    <w:sectPr w:rsidR="009E088D" w:rsidRPr="00B108A5" w:rsidSect="009E08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043CC" w14:textId="77777777" w:rsidR="0081782A" w:rsidRDefault="0081782A" w:rsidP="00020D51">
      <w:pPr>
        <w:spacing w:after="0" w:line="240" w:lineRule="auto"/>
      </w:pPr>
      <w:r>
        <w:separator/>
      </w:r>
    </w:p>
  </w:endnote>
  <w:endnote w:type="continuationSeparator" w:id="0">
    <w:p w14:paraId="78921224" w14:textId="77777777" w:rsidR="0081782A" w:rsidRDefault="0081782A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5EECFD38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4BB495A" w14:textId="77777777" w:rsidR="006762B8" w:rsidRDefault="006762B8" w:rsidP="006762B8">
    <w:pPr>
      <w:pStyle w:val="Sidfot"/>
      <w:ind w:firstLine="360"/>
    </w:pPr>
  </w:p>
  <w:p w14:paraId="5FF9CCC6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93FB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EA46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D680C15" wp14:editId="2BA472FF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D6BBF9" id="Rektangel 1" o:spid="_x0000_s1026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" fillcolor="white [3212]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EC0C" w14:textId="77777777" w:rsidR="0081782A" w:rsidRDefault="0081782A" w:rsidP="00020D51">
      <w:pPr>
        <w:spacing w:after="0" w:line="240" w:lineRule="auto"/>
      </w:pPr>
      <w:r>
        <w:separator/>
      </w:r>
    </w:p>
  </w:footnote>
  <w:footnote w:type="continuationSeparator" w:id="0">
    <w:p w14:paraId="7FB5B70D" w14:textId="77777777" w:rsidR="0081782A" w:rsidRDefault="0081782A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18549639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0013B585" w14:textId="77777777" w:rsidR="006762B8" w:rsidRDefault="006762B8" w:rsidP="006762B8">
    <w:pPr>
      <w:pStyle w:val="Sidhuvud"/>
      <w:ind w:firstLine="360"/>
    </w:pPr>
  </w:p>
  <w:p w14:paraId="0F275442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9CC20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55893F02" wp14:editId="0D430A65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5AA8DACA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ECDA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5FF26FEC" wp14:editId="72BCA984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4AC025AA" wp14:editId="4871B636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DC73A8" w14:textId="77777777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81782A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23 januari 2025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C025AA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6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5EDC73A8" w14:textId="77777777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81782A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23 januari 2025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2A"/>
    <w:rsid w:val="00020D51"/>
    <w:rsid w:val="00055842"/>
    <w:rsid w:val="0006602F"/>
    <w:rsid w:val="000D7169"/>
    <w:rsid w:val="000F6C46"/>
    <w:rsid w:val="00192D99"/>
    <w:rsid w:val="0022693F"/>
    <w:rsid w:val="00231017"/>
    <w:rsid w:val="00264989"/>
    <w:rsid w:val="002F59CB"/>
    <w:rsid w:val="00345DD4"/>
    <w:rsid w:val="00386E02"/>
    <w:rsid w:val="00414568"/>
    <w:rsid w:val="004968F2"/>
    <w:rsid w:val="004C1DC3"/>
    <w:rsid w:val="004F2588"/>
    <w:rsid w:val="005C3602"/>
    <w:rsid w:val="005E7844"/>
    <w:rsid w:val="00603449"/>
    <w:rsid w:val="0064480B"/>
    <w:rsid w:val="00650593"/>
    <w:rsid w:val="006762B8"/>
    <w:rsid w:val="00713F8B"/>
    <w:rsid w:val="007B71E6"/>
    <w:rsid w:val="007D7E50"/>
    <w:rsid w:val="0081782A"/>
    <w:rsid w:val="00840D5F"/>
    <w:rsid w:val="008470D4"/>
    <w:rsid w:val="00886F20"/>
    <w:rsid w:val="008C1D17"/>
    <w:rsid w:val="008C2208"/>
    <w:rsid w:val="009011F2"/>
    <w:rsid w:val="00930348"/>
    <w:rsid w:val="009E088D"/>
    <w:rsid w:val="009F4ED2"/>
    <w:rsid w:val="00A236B8"/>
    <w:rsid w:val="00A36B1D"/>
    <w:rsid w:val="00A46710"/>
    <w:rsid w:val="00A83370"/>
    <w:rsid w:val="00AE230D"/>
    <w:rsid w:val="00B108A5"/>
    <w:rsid w:val="00B15579"/>
    <w:rsid w:val="00B21DFC"/>
    <w:rsid w:val="00B22C6E"/>
    <w:rsid w:val="00B9687B"/>
    <w:rsid w:val="00BD17E3"/>
    <w:rsid w:val="00BF145C"/>
    <w:rsid w:val="00C06A4B"/>
    <w:rsid w:val="00C3357E"/>
    <w:rsid w:val="00C55CC3"/>
    <w:rsid w:val="00D202E1"/>
    <w:rsid w:val="00D20CA2"/>
    <w:rsid w:val="00D93E8A"/>
    <w:rsid w:val="00DF3E15"/>
    <w:rsid w:val="00E91D28"/>
    <w:rsid w:val="00F34A92"/>
    <w:rsid w:val="00FC738D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D2777"/>
  <w15:docId w15:val="{01128A3D-98E2-4B99-B614-312ECBED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paragraph" w:styleId="Rubrik1">
    <w:name w:val="heading 1"/>
    <w:basedOn w:val="Normal"/>
    <w:next w:val="Normal"/>
    <w:link w:val="Rubrik1Char"/>
    <w:qFormat/>
    <w:rsid w:val="00AE23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0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customStyle="1" w:styleId="Rubrik1Char">
    <w:name w:val="Rubrik 1 Char"/>
    <w:basedOn w:val="Standardstycketeckensnitt"/>
    <w:link w:val="Rubrik1"/>
    <w:rsid w:val="00AE230D"/>
    <w:rPr>
      <w:rFonts w:ascii="Times New Roman" w:eastAsia="Times New Roman" w:hAnsi="Times New Roman" w:cs="Times New Roman"/>
      <w:b/>
      <w:bCs/>
      <w:sz w:val="24"/>
      <w:szCs w:val="24"/>
      <w:lang w:val="sv-SE" w:eastAsia="sv-SE"/>
    </w:rPr>
  </w:style>
  <w:style w:type="paragraph" w:styleId="Brdtext">
    <w:name w:val="Body Text"/>
    <w:link w:val="BrdtextChar"/>
    <w:qFormat/>
    <w:rsid w:val="00AE230D"/>
    <w:pPr>
      <w:spacing w:after="120" w:line="300" w:lineRule="atLeast"/>
    </w:pPr>
    <w:rPr>
      <w:rFonts w:ascii="Times New Roman" w:eastAsia="Times New Roman" w:hAnsi="Times New Roman" w:cs="Times New Roman"/>
      <w:sz w:val="24"/>
      <w:lang w:val="sv-SE"/>
    </w:rPr>
  </w:style>
  <w:style w:type="character" w:customStyle="1" w:styleId="BrdtextChar">
    <w:name w:val="Brödtext Char"/>
    <w:basedOn w:val="Standardstycketeckensnitt"/>
    <w:link w:val="Brdtext"/>
    <w:rsid w:val="00AE230D"/>
    <w:rPr>
      <w:rFonts w:ascii="Times New Roman" w:eastAsia="Times New Roman" w:hAnsi="Times New Roman" w:cs="Times New Roman"/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ben\AppData\Local\Microsoft\Olk\Attachments\ooa-49f4b889-4294-49ec-92e1-b464652874b9\f638844c42454bb95012c01e4e65669f7585dd5d9aeb3182417533360fe5d04a\Utvecklingsplan%20Tr&#228;nare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76F5734896846B999700DDC4B7D52" ma:contentTypeVersion="1" ma:contentTypeDescription="Skapa ett nytt dokument." ma:contentTypeScope="" ma:versionID="311bd2486a21c47dc80ff3e49188254c">
  <xsd:schema xmlns:xsd="http://www.w3.org/2001/XMLSchema" xmlns:xs="http://www.w3.org/2001/XMLSchema" xmlns:p="http://schemas.microsoft.com/office/2006/metadata/properties" xmlns:ns2="b2d0a256-16aa-46c5-8a6f-5b76d775e7cd" targetNamespace="http://schemas.microsoft.com/office/2006/metadata/properties" ma:root="true" ma:fieldsID="b42faeb21ad82087b20c2d30f0687876" ns2:_="">
    <xsd:import namespace="b2d0a256-16aa-46c5-8a6f-5b76d775e7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0a256-16aa-46c5-8a6f-5b76d775e7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8DCE4-9C59-4229-9075-12F286674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D2E787-5722-4DCE-AAB5-DEBFC4A687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8CCDC5-8673-444B-AA8F-947EE9DB8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0a256-16aa-46c5-8a6f-5b76d775e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Utvecklingsplan Tränare_</Template>
  <TotalTime>4</TotalTime>
  <Pages>5</Pages>
  <Words>341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Bengtsson (Svensk Simidrott)</dc:creator>
  <cp:keywords/>
  <dc:description/>
  <cp:lastModifiedBy>Helena Bengtsson (Svensk Simidrott)</cp:lastModifiedBy>
  <cp:revision>1</cp:revision>
  <cp:lastPrinted>2021-10-28T19:24:00Z</cp:lastPrinted>
  <dcterms:created xsi:type="dcterms:W3CDTF">2025-01-23T15:50:00Z</dcterms:created>
  <dcterms:modified xsi:type="dcterms:W3CDTF">2025-01-23T15:54:00Z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0x010100E6C76F5734896846B999700DDC4B7D52</vt:lpwstr>
  </property>
</Properties>
</file>