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572D" w14:textId="797CF3F7" w:rsidR="00713FC9" w:rsidRPr="00026CF0" w:rsidRDefault="00026CF0" w:rsidP="00026CF0">
      <w:pPr>
        <w:pStyle w:val="Rubrik1"/>
        <w:jc w:val="center"/>
        <w:rPr>
          <w:sz w:val="44"/>
          <w:szCs w:val="44"/>
        </w:rPr>
      </w:pPr>
      <w:r w:rsidRPr="00100CEA">
        <w:rPr>
          <w:sz w:val="44"/>
          <w:szCs w:val="44"/>
        </w:rPr>
        <w:t>Kval</w:t>
      </w:r>
      <w:r w:rsidR="00347352">
        <w:rPr>
          <w:sz w:val="44"/>
          <w:szCs w:val="44"/>
        </w:rPr>
        <w:t>kriterier</w:t>
      </w:r>
      <w:r w:rsidRPr="00100CEA">
        <w:rPr>
          <w:sz w:val="44"/>
          <w:szCs w:val="44"/>
        </w:rPr>
        <w:t xml:space="preserve"> </w:t>
      </w:r>
      <w:proofErr w:type="spellStart"/>
      <w:r w:rsidRPr="00100CEA">
        <w:rPr>
          <w:sz w:val="44"/>
          <w:szCs w:val="44"/>
        </w:rPr>
        <w:t>fö</w:t>
      </w:r>
      <w:r w:rsidR="004671F2">
        <w:rPr>
          <w:sz w:val="44"/>
          <w:szCs w:val="44"/>
        </w:rPr>
        <w:t>r</w:t>
      </w:r>
      <w:proofErr w:type="spellEnd"/>
      <w:r w:rsidR="004671F2">
        <w:rPr>
          <w:sz w:val="44"/>
          <w:szCs w:val="44"/>
        </w:rPr>
        <w:t xml:space="preserve"> EJM </w:t>
      </w:r>
      <w:r w:rsidR="00BF2228">
        <w:rPr>
          <w:sz w:val="44"/>
          <w:szCs w:val="44"/>
        </w:rPr>
        <w:t>7</w:t>
      </w:r>
      <w:r w:rsidR="004671F2">
        <w:rPr>
          <w:sz w:val="44"/>
          <w:szCs w:val="44"/>
        </w:rPr>
        <w:t xml:space="preserve"> – </w:t>
      </w:r>
      <w:r w:rsidR="00BF2228">
        <w:rPr>
          <w:sz w:val="44"/>
          <w:szCs w:val="44"/>
        </w:rPr>
        <w:t>12</w:t>
      </w:r>
      <w:r w:rsidR="004671F2">
        <w:rPr>
          <w:sz w:val="44"/>
          <w:szCs w:val="44"/>
        </w:rPr>
        <w:t xml:space="preserve"> </w:t>
      </w:r>
      <w:proofErr w:type="gramStart"/>
      <w:r w:rsidR="004671F2">
        <w:rPr>
          <w:sz w:val="44"/>
          <w:szCs w:val="44"/>
        </w:rPr>
        <w:t>Juli</w:t>
      </w:r>
      <w:proofErr w:type="gramEnd"/>
      <w:r w:rsidR="004671F2">
        <w:rPr>
          <w:sz w:val="44"/>
          <w:szCs w:val="44"/>
        </w:rPr>
        <w:t xml:space="preserve"> 202</w:t>
      </w:r>
      <w:r w:rsidR="00BF2228">
        <w:rPr>
          <w:sz w:val="44"/>
          <w:szCs w:val="44"/>
        </w:rPr>
        <w:t>6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80"/>
        <w:gridCol w:w="1620"/>
      </w:tblGrid>
      <w:tr w:rsidR="006125DE" w:rsidRPr="006125DE" w14:paraId="664FC8F3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CFEDC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 xml:space="preserve">Flickor f. </w:t>
            </w:r>
            <w:proofErr w:type="gramStart"/>
            <w:r w:rsidRPr="006125DE">
              <w:rPr>
                <w:rFonts w:cs="Calibri"/>
                <w:b/>
                <w:bCs/>
                <w:sz w:val="22"/>
                <w:szCs w:val="22"/>
              </w:rPr>
              <w:t>08-10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A3C1A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086CB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 xml:space="preserve">Pojkar f. </w:t>
            </w:r>
            <w:proofErr w:type="gramStart"/>
            <w:r w:rsidRPr="006125DE">
              <w:rPr>
                <w:rFonts w:cs="Calibri"/>
                <w:b/>
                <w:bCs/>
                <w:sz w:val="22"/>
                <w:szCs w:val="22"/>
              </w:rPr>
              <w:t>08-10</w:t>
            </w:r>
            <w:proofErr w:type="gramEnd"/>
          </w:p>
        </w:tc>
      </w:tr>
      <w:tr w:rsidR="006125DE" w:rsidRPr="006125DE" w14:paraId="234DD1A3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CFCC1" w14:textId="77777777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25,72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946DD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50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06274" w14:textId="77777777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22,76</w:t>
            </w:r>
          </w:p>
        </w:tc>
      </w:tr>
      <w:tr w:rsidR="006125DE" w:rsidRPr="006125DE" w14:paraId="086A1217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0175A" w14:textId="34AEC079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56,60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CE04B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100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555D1" w14:textId="61630842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50,73</w:t>
            </w:r>
          </w:p>
        </w:tc>
      </w:tr>
      <w:tr w:rsidR="006125DE" w:rsidRPr="006125DE" w14:paraId="5B2751E9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4A3B1" w14:textId="2F1AA41F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2:03,05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8A501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200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ED9D2" w14:textId="2F40A9DD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1:52,10</w:t>
            </w:r>
          </w:p>
        </w:tc>
      </w:tr>
      <w:tr w:rsidR="006125DE" w:rsidRPr="006125DE" w14:paraId="280287BE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E44F8" w14:textId="2C16FBA6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4:20,07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89219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400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97ECE" w14:textId="5EC14D9D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3:58,09</w:t>
            </w:r>
          </w:p>
        </w:tc>
      </w:tr>
      <w:tr w:rsidR="006125DE" w:rsidRPr="006125DE" w14:paraId="517B2095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E54E0" w14:textId="08C0E69A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8:56,43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AC87B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800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9C584" w14:textId="38CB6111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8:15,47</w:t>
            </w:r>
          </w:p>
        </w:tc>
      </w:tr>
      <w:tr w:rsidR="006125DE" w:rsidRPr="006125DE" w14:paraId="3391C494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DE6D7" w14:textId="77777777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17:06,43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DC9D4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1500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4B071" w14:textId="77777777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15:53,12</w:t>
            </w:r>
          </w:p>
        </w:tc>
      </w:tr>
      <w:tr w:rsidR="006125DE" w:rsidRPr="006125DE" w14:paraId="57854A59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F4066" w14:textId="2D730A81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29,23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672B5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50 rygg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B41BA" w14:textId="209B1085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25,85</w:t>
            </w:r>
          </w:p>
        </w:tc>
      </w:tr>
      <w:tr w:rsidR="006125DE" w:rsidRPr="006125DE" w14:paraId="5CF0D543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217A4" w14:textId="3166CE3B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1:03,20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1CA38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100 rygg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77F71" w14:textId="4D292E3A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56,71</w:t>
            </w:r>
          </w:p>
        </w:tc>
      </w:tr>
      <w:tr w:rsidR="006125DE" w:rsidRPr="006125DE" w14:paraId="6CAF8E66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2428F" w14:textId="50027F54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2:18,58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02BEA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200 rygg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159D2" w14:textId="3FDF3CA4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2:04,07</w:t>
            </w:r>
          </w:p>
        </w:tc>
      </w:tr>
      <w:tr w:rsidR="006125DE" w:rsidRPr="006125DE" w14:paraId="094467E0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6D957" w14:textId="49015A79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32,08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CA2DE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50 bröst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0E455" w14:textId="304CAC98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28,21</w:t>
            </w:r>
          </w:p>
        </w:tc>
      </w:tr>
      <w:tr w:rsidR="006125DE" w:rsidRPr="006125DE" w14:paraId="2F3F7F0C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AB6F" w14:textId="53F8BBBB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1:11,08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A777F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100 bröst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7297E" w14:textId="088617E4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1:03,34</w:t>
            </w:r>
          </w:p>
        </w:tc>
      </w:tr>
      <w:tr w:rsidR="006125DE" w:rsidRPr="006125DE" w14:paraId="4D8CB490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9B2A5" w14:textId="0846E4BB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2:33,49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74220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200 bröst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ABD3" w14:textId="1B4F430C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2:18,08</w:t>
            </w:r>
          </w:p>
        </w:tc>
      </w:tr>
      <w:tr w:rsidR="006125DE" w:rsidRPr="006125DE" w14:paraId="0EE269F1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7DC58" w14:textId="4CA3C0E1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27,14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CE241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50 fjäril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099A0" w14:textId="5389047B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24,29</w:t>
            </w:r>
          </w:p>
        </w:tc>
      </w:tr>
      <w:tr w:rsidR="006125DE" w:rsidRPr="006125DE" w14:paraId="77F25125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6FBB9" w14:textId="412B478A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1:01,15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3B262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100 fjäril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F530F" w14:textId="232E94F2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54,61</w:t>
            </w:r>
          </w:p>
        </w:tc>
      </w:tr>
      <w:tr w:rsidR="006125DE" w:rsidRPr="006125DE" w14:paraId="64DC4506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FEB75" w14:textId="34643DC5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2:16,27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8BA73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200 fjäril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5AA8A" w14:textId="4D14C2CF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2:02,28</w:t>
            </w:r>
          </w:p>
        </w:tc>
      </w:tr>
      <w:tr w:rsidR="006125DE" w:rsidRPr="006125DE" w14:paraId="781B3B7F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0EFA9" w14:textId="04A270BB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2:19,14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72998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200 medley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38828" w14:textId="30825033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2:05,33</w:t>
            </w:r>
          </w:p>
        </w:tc>
      </w:tr>
      <w:tr w:rsidR="006125DE" w:rsidRPr="006125DE" w14:paraId="0849D02B" w14:textId="77777777" w:rsidTr="006125DE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67697" w14:textId="66CB7851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4:56,42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057A6" w14:textId="77777777" w:rsidR="006125DE" w:rsidRPr="006125DE" w:rsidRDefault="006125DE" w:rsidP="006125DE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6125DE">
              <w:rPr>
                <w:rFonts w:cs="Calibri"/>
                <w:b/>
                <w:bCs/>
                <w:sz w:val="22"/>
                <w:szCs w:val="22"/>
              </w:rPr>
              <w:t>400 medley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F3826" w14:textId="124B7591" w:rsidR="006125DE" w:rsidRPr="006125DE" w:rsidRDefault="006125DE" w:rsidP="006125DE">
            <w:pPr>
              <w:jc w:val="center"/>
              <w:rPr>
                <w:rFonts w:cs="Calibri"/>
                <w:sz w:val="22"/>
                <w:szCs w:val="22"/>
              </w:rPr>
            </w:pPr>
            <w:r w:rsidRPr="006125DE">
              <w:rPr>
                <w:rFonts w:cs="Calibri"/>
                <w:sz w:val="22"/>
                <w:szCs w:val="22"/>
              </w:rPr>
              <w:t>4:30,13</w:t>
            </w:r>
          </w:p>
        </w:tc>
      </w:tr>
    </w:tbl>
    <w:p w14:paraId="13F82205" w14:textId="77777777" w:rsidR="00760CD9" w:rsidRDefault="00760CD9" w:rsidP="006125DE"/>
    <w:p w14:paraId="5B1C0A7D" w14:textId="63A70BE3" w:rsidR="001E7A8F" w:rsidRPr="00556DA0" w:rsidRDefault="001E7A8F" w:rsidP="001E7A8F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2"/>
          <w:szCs w:val="22"/>
        </w:rPr>
      </w:pPr>
      <w:r w:rsidRPr="00556DA0">
        <w:rPr>
          <w:rFonts w:cs="Calibri"/>
          <w:sz w:val="22"/>
          <w:szCs w:val="22"/>
        </w:rPr>
        <w:t>Kval</w:t>
      </w:r>
      <w:r w:rsidR="00BF2228">
        <w:rPr>
          <w:rFonts w:cs="Calibri"/>
          <w:sz w:val="22"/>
          <w:szCs w:val="22"/>
        </w:rPr>
        <w:t>kr</w:t>
      </w:r>
      <w:r w:rsidR="00E24C8C">
        <w:rPr>
          <w:rFonts w:cs="Calibri"/>
          <w:sz w:val="22"/>
          <w:szCs w:val="22"/>
        </w:rPr>
        <w:t>iterier</w:t>
      </w:r>
      <w:r w:rsidRPr="00556DA0">
        <w:rPr>
          <w:rFonts w:cs="Calibri"/>
          <w:sz w:val="22"/>
          <w:szCs w:val="22"/>
        </w:rPr>
        <w:t xml:space="preserve"> </w:t>
      </w:r>
      <w:r w:rsidR="007A44B0" w:rsidRPr="00556DA0">
        <w:rPr>
          <w:rFonts w:cs="Calibri"/>
          <w:sz w:val="22"/>
          <w:szCs w:val="22"/>
        </w:rPr>
        <w:t>gäller</w:t>
      </w:r>
      <w:r w:rsidRPr="00556DA0">
        <w:rPr>
          <w:rFonts w:cs="Calibri"/>
          <w:sz w:val="22"/>
          <w:szCs w:val="22"/>
        </w:rPr>
        <w:t xml:space="preserve"> 50 </w:t>
      </w:r>
      <w:proofErr w:type="spellStart"/>
      <w:r w:rsidRPr="00556DA0">
        <w:rPr>
          <w:rFonts w:cs="Calibri"/>
          <w:sz w:val="22"/>
          <w:szCs w:val="22"/>
        </w:rPr>
        <w:t>m-bassäng</w:t>
      </w:r>
      <w:proofErr w:type="spellEnd"/>
      <w:r w:rsidRPr="00556DA0">
        <w:rPr>
          <w:rFonts w:cs="Calibri"/>
          <w:sz w:val="22"/>
          <w:szCs w:val="22"/>
        </w:rPr>
        <w:t xml:space="preserve">. </w:t>
      </w:r>
    </w:p>
    <w:p w14:paraId="5DCB3380" w14:textId="136719BF" w:rsidR="001E7A8F" w:rsidRPr="00683431" w:rsidRDefault="001E7A8F" w:rsidP="001E7A8F">
      <w:pPr>
        <w:numPr>
          <w:ilvl w:val="0"/>
          <w:numId w:val="1"/>
        </w:numPr>
        <w:spacing w:before="100" w:beforeAutospacing="1" w:after="100" w:afterAutospacing="1"/>
        <w:rPr>
          <w:rFonts w:cs="Calibri"/>
          <w:bCs/>
          <w:sz w:val="22"/>
          <w:szCs w:val="22"/>
        </w:rPr>
      </w:pPr>
      <w:r w:rsidRPr="00683431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Kvalperiod: Resultat gjorda i 50</w:t>
      </w:r>
      <w:r w:rsidR="00AC479F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-meters bassäng under perioden </w:t>
      </w:r>
      <w:r w:rsidR="00E24C8C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9 april</w:t>
      </w:r>
      <w:r w:rsidRPr="00683431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 xml:space="preserve"> </w:t>
      </w:r>
      <w:r w:rsidR="00094914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– 2</w:t>
      </w:r>
      <w:r w:rsidR="00E36021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5</w:t>
      </w:r>
      <w:r w:rsidR="00094914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 xml:space="preserve"> maj</w:t>
      </w:r>
      <w:r w:rsidRPr="00683431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 xml:space="preserve"> 202</w:t>
      </w:r>
      <w:r w:rsidR="00094914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6</w:t>
      </w:r>
      <w:r w:rsidRPr="00683431">
        <w:rPr>
          <w:rStyle w:val="normaltextrun"/>
          <w:rFonts w:eastAsia="Eurostile LT Std" w:cs="Calibri"/>
          <w:bCs/>
          <w:sz w:val="22"/>
          <w:szCs w:val="22"/>
          <w:shd w:val="clear" w:color="auto" w:fill="FFFFFF"/>
        </w:rPr>
        <w:t> kommer att beaktas.</w:t>
      </w:r>
    </w:p>
    <w:p w14:paraId="5783AA63" w14:textId="36173C59" w:rsidR="001E7A8F" w:rsidRPr="001E7A8F" w:rsidRDefault="00683431" w:rsidP="00D06F4C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Fyra simmare </w:t>
      </w:r>
      <w:r w:rsidR="001E7A8F" w:rsidRPr="001E7A8F">
        <w:rPr>
          <w:rFonts w:cs="Calibri"/>
          <w:sz w:val="22"/>
          <w:szCs w:val="22"/>
        </w:rPr>
        <w:t xml:space="preserve">per gren, oberoende </w:t>
      </w:r>
      <w:r w:rsidR="007A44B0" w:rsidRPr="001E7A8F">
        <w:rPr>
          <w:rFonts w:cs="Calibri"/>
          <w:sz w:val="22"/>
          <w:szCs w:val="22"/>
        </w:rPr>
        <w:t>ålder</w:t>
      </w:r>
      <w:r w:rsidR="001E7A8F" w:rsidRPr="001E7A8F">
        <w:rPr>
          <w:rFonts w:cs="Calibri"/>
          <w:sz w:val="22"/>
          <w:szCs w:val="22"/>
        </w:rPr>
        <w:t xml:space="preserve">, som </w:t>
      </w:r>
      <w:r w:rsidR="007A44B0" w:rsidRPr="001E7A8F">
        <w:rPr>
          <w:rFonts w:cs="Calibri"/>
          <w:sz w:val="22"/>
          <w:szCs w:val="22"/>
        </w:rPr>
        <w:t>uppnått</w:t>
      </w:r>
      <w:r w:rsidR="001E7A8F" w:rsidRPr="001E7A8F">
        <w:rPr>
          <w:rFonts w:cs="Calibri"/>
          <w:sz w:val="22"/>
          <w:szCs w:val="22"/>
        </w:rPr>
        <w:t xml:space="preserve"> </w:t>
      </w:r>
      <w:r w:rsidR="007A44B0" w:rsidRPr="001E7A8F">
        <w:rPr>
          <w:rFonts w:cs="Calibri"/>
          <w:sz w:val="22"/>
          <w:szCs w:val="22"/>
        </w:rPr>
        <w:t>någon</w:t>
      </w:r>
      <w:r w:rsidR="001E7A8F" w:rsidRPr="001E7A8F">
        <w:rPr>
          <w:rFonts w:cs="Calibri"/>
          <w:sz w:val="22"/>
          <w:szCs w:val="22"/>
        </w:rPr>
        <w:t xml:space="preserve"> av </w:t>
      </w:r>
      <w:r>
        <w:rPr>
          <w:rFonts w:cs="Calibri"/>
          <w:sz w:val="22"/>
          <w:szCs w:val="22"/>
        </w:rPr>
        <w:t xml:space="preserve">ovan </w:t>
      </w:r>
      <w:r w:rsidR="001E7A8F" w:rsidRPr="001E7A8F">
        <w:rPr>
          <w:rFonts w:cs="Calibri"/>
          <w:sz w:val="22"/>
          <w:szCs w:val="22"/>
        </w:rPr>
        <w:t>kval</w:t>
      </w:r>
      <w:r w:rsidR="00500BAA">
        <w:rPr>
          <w:rFonts w:cs="Calibri"/>
          <w:sz w:val="22"/>
          <w:szCs w:val="22"/>
        </w:rPr>
        <w:t>kriterier</w:t>
      </w:r>
      <w:r w:rsidR="001E7A8F" w:rsidRPr="001E7A8F">
        <w:rPr>
          <w:rFonts w:cs="Calibri"/>
          <w:sz w:val="22"/>
          <w:szCs w:val="22"/>
        </w:rPr>
        <w:t xml:space="preserve"> blir uttagna.</w:t>
      </w:r>
      <w:r w:rsidR="001E7A8F" w:rsidRPr="001E7A8F">
        <w:rPr>
          <w:rFonts w:cs="Calibri"/>
          <w:sz w:val="22"/>
          <w:szCs w:val="22"/>
        </w:rPr>
        <w:br/>
        <w:t>Det</w:t>
      </w:r>
      <w:r>
        <w:rPr>
          <w:rFonts w:cs="Calibri"/>
          <w:sz w:val="22"/>
          <w:szCs w:val="22"/>
        </w:rPr>
        <w:t xml:space="preserve"> kan komma att ges </w:t>
      </w:r>
      <w:r w:rsidR="001E7A8F" w:rsidRPr="001E7A8F">
        <w:rPr>
          <w:rFonts w:cs="Calibri"/>
          <w:sz w:val="22"/>
          <w:szCs w:val="22"/>
        </w:rPr>
        <w:t>undantag</w:t>
      </w:r>
      <w:r>
        <w:rPr>
          <w:rFonts w:cs="Calibri"/>
          <w:sz w:val="22"/>
          <w:szCs w:val="22"/>
        </w:rPr>
        <w:t>,</w:t>
      </w:r>
      <w:r w:rsidR="001E7A8F" w:rsidRPr="001E7A8F">
        <w:rPr>
          <w:rFonts w:cs="Calibri"/>
          <w:sz w:val="22"/>
          <w:szCs w:val="22"/>
        </w:rPr>
        <w:t xml:space="preserve"> i </w:t>
      </w:r>
      <w:proofErr w:type="spellStart"/>
      <w:r w:rsidR="001E7A8F" w:rsidRPr="001E7A8F">
        <w:rPr>
          <w:rFonts w:cs="Calibri"/>
          <w:sz w:val="22"/>
          <w:szCs w:val="22"/>
        </w:rPr>
        <w:t>mån</w:t>
      </w:r>
      <w:proofErr w:type="spellEnd"/>
      <w:r w:rsidR="001E7A8F" w:rsidRPr="001E7A8F">
        <w:rPr>
          <w:rFonts w:cs="Calibri"/>
          <w:sz w:val="22"/>
          <w:szCs w:val="22"/>
        </w:rPr>
        <w:t xml:space="preserve"> av plats</w:t>
      </w:r>
      <w:r>
        <w:rPr>
          <w:rFonts w:cs="Calibri"/>
          <w:sz w:val="22"/>
          <w:szCs w:val="22"/>
        </w:rPr>
        <w:t>,</w:t>
      </w:r>
      <w:r w:rsidR="001E7A8F" w:rsidRPr="001E7A8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en </w:t>
      </w:r>
      <w:r w:rsidR="007A44B0" w:rsidRPr="001E7A8F">
        <w:rPr>
          <w:rFonts w:cs="Calibri"/>
          <w:sz w:val="22"/>
          <w:szCs w:val="22"/>
        </w:rPr>
        <w:t>möjlighet</w:t>
      </w:r>
      <w:r w:rsidR="001E7A8F" w:rsidRPr="001E7A8F">
        <w:rPr>
          <w:rFonts w:cs="Calibri"/>
          <w:sz w:val="22"/>
          <w:szCs w:val="22"/>
        </w:rPr>
        <w:t xml:space="preserve"> </w:t>
      </w:r>
      <w:proofErr w:type="spellStart"/>
      <w:r w:rsidR="001E7A8F" w:rsidRPr="001E7A8F">
        <w:rPr>
          <w:rFonts w:cs="Calibri"/>
          <w:sz w:val="22"/>
          <w:szCs w:val="22"/>
        </w:rPr>
        <w:t>för</w:t>
      </w:r>
      <w:proofErr w:type="spellEnd"/>
      <w:r w:rsidR="001E7A8F" w:rsidRPr="001E7A8F">
        <w:rPr>
          <w:rFonts w:cs="Calibri"/>
          <w:sz w:val="22"/>
          <w:szCs w:val="22"/>
        </w:rPr>
        <w:t xml:space="preserve"> simmare att få ett ”</w:t>
      </w:r>
      <w:proofErr w:type="spellStart"/>
      <w:r w:rsidR="001E7A8F" w:rsidRPr="001E7A8F">
        <w:rPr>
          <w:rFonts w:cs="Calibri"/>
          <w:sz w:val="22"/>
          <w:szCs w:val="22"/>
        </w:rPr>
        <w:t>wild</w:t>
      </w:r>
      <w:proofErr w:type="spellEnd"/>
      <w:r w:rsidR="001E7A8F" w:rsidRPr="001E7A8F">
        <w:rPr>
          <w:rFonts w:cs="Calibri"/>
          <w:sz w:val="22"/>
          <w:szCs w:val="22"/>
        </w:rPr>
        <w:t xml:space="preserve"> </w:t>
      </w:r>
      <w:proofErr w:type="spellStart"/>
      <w:r w:rsidR="001E7A8F" w:rsidRPr="001E7A8F">
        <w:rPr>
          <w:rFonts w:cs="Calibri"/>
          <w:sz w:val="22"/>
          <w:szCs w:val="22"/>
        </w:rPr>
        <w:t>card</w:t>
      </w:r>
      <w:proofErr w:type="spellEnd"/>
      <w:r w:rsidR="001E7A8F" w:rsidRPr="001E7A8F">
        <w:rPr>
          <w:rFonts w:cs="Calibri"/>
          <w:sz w:val="22"/>
          <w:szCs w:val="22"/>
        </w:rPr>
        <w:t xml:space="preserve">” och </w:t>
      </w:r>
      <w:r w:rsidRPr="001E7A8F">
        <w:rPr>
          <w:rFonts w:cs="Calibri"/>
          <w:sz w:val="22"/>
          <w:szCs w:val="22"/>
        </w:rPr>
        <w:t>därigenom</w:t>
      </w:r>
      <w:r w:rsidR="001E7A8F" w:rsidRPr="001E7A8F">
        <w:rPr>
          <w:rFonts w:cs="Calibri"/>
          <w:sz w:val="22"/>
          <w:szCs w:val="22"/>
        </w:rPr>
        <w:t xml:space="preserve"> bli uttagen. </w:t>
      </w:r>
    </w:p>
    <w:p w14:paraId="712C7F97" w14:textId="1F9E192B" w:rsidR="001E7A8F" w:rsidRDefault="001E7A8F" w:rsidP="001E7A8F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Sverige har som ambition att ställa upp i samtliga Olympiska lagkapper. </w:t>
      </w:r>
      <w:proofErr w:type="spellStart"/>
      <w:r w:rsidRPr="00556DA0">
        <w:rPr>
          <w:rFonts w:cs="Calibri"/>
          <w:sz w:val="22"/>
          <w:szCs w:val="22"/>
        </w:rPr>
        <w:t>För</w:t>
      </w:r>
      <w:proofErr w:type="spellEnd"/>
      <w:r w:rsidRPr="00556DA0">
        <w:rPr>
          <w:rFonts w:cs="Calibri"/>
          <w:sz w:val="22"/>
          <w:szCs w:val="22"/>
        </w:rPr>
        <w:t xml:space="preserve"> lagkapper </w:t>
      </w:r>
      <w:proofErr w:type="spellStart"/>
      <w:r w:rsidRPr="00556DA0">
        <w:rPr>
          <w:rFonts w:cs="Calibri"/>
          <w:sz w:val="22"/>
          <w:szCs w:val="22"/>
        </w:rPr>
        <w:t>gäller</w:t>
      </w:r>
      <w:proofErr w:type="spellEnd"/>
      <w:r w:rsidRPr="00556DA0">
        <w:rPr>
          <w:rFonts w:cs="Calibri"/>
          <w:sz w:val="22"/>
          <w:szCs w:val="22"/>
        </w:rPr>
        <w:t xml:space="preserve"> </w:t>
      </w:r>
      <w:r w:rsidR="00683431">
        <w:rPr>
          <w:rFonts w:cs="Calibri"/>
          <w:sz w:val="22"/>
          <w:szCs w:val="22"/>
        </w:rPr>
        <w:t xml:space="preserve">nedan </w:t>
      </w:r>
      <w:proofErr w:type="spellStart"/>
      <w:r w:rsidRPr="00556DA0">
        <w:rPr>
          <w:rFonts w:cs="Calibri"/>
          <w:sz w:val="22"/>
          <w:szCs w:val="22"/>
        </w:rPr>
        <w:t>rikttider</w:t>
      </w:r>
      <w:proofErr w:type="spellEnd"/>
      <w:r>
        <w:rPr>
          <w:rFonts w:cs="Calibri"/>
          <w:sz w:val="22"/>
          <w:szCs w:val="22"/>
        </w:rPr>
        <w:t xml:space="preserve"> </w:t>
      </w:r>
      <w:proofErr w:type="spellStart"/>
      <w:r w:rsidRPr="00556DA0">
        <w:rPr>
          <w:rFonts w:cs="Calibri"/>
          <w:sz w:val="22"/>
          <w:szCs w:val="22"/>
        </w:rPr>
        <w:t>för</w:t>
      </w:r>
      <w:proofErr w:type="spellEnd"/>
      <w:r w:rsidRPr="00556DA0">
        <w:rPr>
          <w:rFonts w:cs="Calibri"/>
          <w:sz w:val="22"/>
          <w:szCs w:val="22"/>
        </w:rPr>
        <w:t xml:space="preserve"> att lag skall bli uttaget. Huruvida lag tas ut</w:t>
      </w:r>
      <w:r w:rsidR="00683431">
        <w:rPr>
          <w:rFonts w:cs="Calibri"/>
          <w:sz w:val="22"/>
          <w:szCs w:val="22"/>
        </w:rPr>
        <w:t>, kan också</w:t>
      </w:r>
      <w:r w:rsidRPr="00556DA0">
        <w:rPr>
          <w:rFonts w:cs="Calibri"/>
          <w:sz w:val="22"/>
          <w:szCs w:val="22"/>
        </w:rPr>
        <w:t xml:space="preserve"> bero </w:t>
      </w:r>
      <w:proofErr w:type="spellStart"/>
      <w:r w:rsidRPr="00556DA0">
        <w:rPr>
          <w:rFonts w:cs="Calibri"/>
          <w:sz w:val="22"/>
          <w:szCs w:val="22"/>
        </w:rPr>
        <w:t>pa</w:t>
      </w:r>
      <w:proofErr w:type="spellEnd"/>
      <w:r w:rsidRPr="00556DA0">
        <w:rPr>
          <w:rFonts w:cs="Calibri"/>
          <w:sz w:val="22"/>
          <w:szCs w:val="22"/>
        </w:rPr>
        <w:t>̊ individuella simmares program</w:t>
      </w:r>
      <w:r w:rsidR="00683431">
        <w:rPr>
          <w:rFonts w:cs="Calibri"/>
          <w:sz w:val="22"/>
          <w:szCs w:val="22"/>
        </w:rPr>
        <w:t>,</w:t>
      </w:r>
      <w:r w:rsidRPr="00556DA0">
        <w:rPr>
          <w:rFonts w:cs="Calibri"/>
          <w:sz w:val="22"/>
          <w:szCs w:val="22"/>
        </w:rPr>
        <w:t xml:space="preserve"> och </w:t>
      </w:r>
      <w:r w:rsidR="00683431" w:rsidRPr="00556DA0">
        <w:rPr>
          <w:rFonts w:cs="Calibri"/>
          <w:sz w:val="22"/>
          <w:szCs w:val="22"/>
        </w:rPr>
        <w:t>bedömda</w:t>
      </w:r>
      <w:r w:rsidRPr="00556DA0">
        <w:rPr>
          <w:rFonts w:cs="Calibri"/>
          <w:sz w:val="22"/>
          <w:szCs w:val="22"/>
        </w:rPr>
        <w:t xml:space="preserve"> finalchanser </w:t>
      </w:r>
      <w:proofErr w:type="spellStart"/>
      <w:r w:rsidRPr="00556DA0">
        <w:rPr>
          <w:rFonts w:cs="Calibri"/>
          <w:sz w:val="22"/>
          <w:szCs w:val="22"/>
        </w:rPr>
        <w:t>för</w:t>
      </w:r>
      <w:proofErr w:type="spellEnd"/>
      <w:r w:rsidRPr="00556DA0">
        <w:rPr>
          <w:rFonts w:cs="Calibri"/>
          <w:sz w:val="22"/>
          <w:szCs w:val="22"/>
        </w:rPr>
        <w:t xml:space="preserve"> laget. Om lag tas ut kan truppen kompletteras med lagkappssimmare.</w:t>
      </w:r>
    </w:p>
    <w:p w14:paraId="72525057" w14:textId="77777777" w:rsidR="001E7A8F" w:rsidRDefault="001E7A8F" w:rsidP="000D0CE2"/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80"/>
        <w:gridCol w:w="1620"/>
      </w:tblGrid>
      <w:tr w:rsidR="000D0CE2" w:rsidRPr="000D0CE2" w14:paraId="44EC74AF" w14:textId="77777777" w:rsidTr="002621B3">
        <w:trPr>
          <w:trHeight w:val="300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28F85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 xml:space="preserve">Flickor f. </w:t>
            </w:r>
            <w:proofErr w:type="gramStart"/>
            <w:r w:rsidRPr="000D0CE2">
              <w:rPr>
                <w:rFonts w:cs="Calibri"/>
                <w:b/>
                <w:bCs/>
                <w:sz w:val="22"/>
                <w:szCs w:val="22"/>
              </w:rPr>
              <w:t>08-10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E8B4B6" w14:textId="41CE8FC3" w:rsidR="000D0CE2" w:rsidRPr="000D0CE2" w:rsidRDefault="000D0CE2" w:rsidP="000D0CE2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98A54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 xml:space="preserve">Pojkar f. </w:t>
            </w:r>
            <w:proofErr w:type="gramStart"/>
            <w:r w:rsidRPr="000D0CE2">
              <w:rPr>
                <w:rFonts w:cs="Calibri"/>
                <w:b/>
                <w:bCs/>
                <w:sz w:val="22"/>
                <w:szCs w:val="22"/>
              </w:rPr>
              <w:t>08-10</w:t>
            </w:r>
            <w:proofErr w:type="gramEnd"/>
          </w:p>
        </w:tc>
      </w:tr>
      <w:tr w:rsidR="000D0CE2" w:rsidRPr="000D0CE2" w14:paraId="546D41DE" w14:textId="77777777" w:rsidTr="002621B3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531F2" w14:textId="3120FAFA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3:53,12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9D89E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>4x100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81F15" w14:textId="4D3A6800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3:28,00</w:t>
            </w:r>
          </w:p>
        </w:tc>
      </w:tr>
      <w:tr w:rsidR="000D0CE2" w:rsidRPr="000D0CE2" w14:paraId="1941FF97" w14:textId="77777777" w:rsidTr="002621B3">
        <w:trPr>
          <w:trHeight w:val="30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4C84C" w14:textId="59491D90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8:28,37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505F8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>4x200 fritt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2C666" w14:textId="54B4A31D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7:41,44</w:t>
            </w:r>
          </w:p>
        </w:tc>
      </w:tr>
      <w:tr w:rsidR="000D0CE2" w:rsidRPr="000D0CE2" w14:paraId="600DE66A" w14:textId="77777777" w:rsidTr="002621B3">
        <w:trPr>
          <w:trHeight w:val="590"/>
          <w:jc w:val="center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6F0BE" w14:textId="650007DC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4:16,04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E54EF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>4x100 medley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D193C" w14:textId="30E26494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3:47,36</w:t>
            </w:r>
          </w:p>
        </w:tc>
      </w:tr>
      <w:tr w:rsidR="000D0CE2" w:rsidRPr="000D0CE2" w14:paraId="2DA24126" w14:textId="77777777" w:rsidTr="002621B3">
        <w:trPr>
          <w:trHeight w:val="59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65A0" w14:textId="77777777" w:rsidR="000D0CE2" w:rsidRPr="000D0CE2" w:rsidRDefault="000D0CE2" w:rsidP="000D0CE2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05AEF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 xml:space="preserve">4x100 </w:t>
            </w:r>
            <w:proofErr w:type="gramStart"/>
            <w:r w:rsidRPr="000D0CE2">
              <w:rPr>
                <w:rFonts w:cs="Calibri"/>
                <w:b/>
                <w:bCs/>
                <w:sz w:val="22"/>
                <w:szCs w:val="22"/>
              </w:rPr>
              <w:t>fritt mix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31F5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  <w:tr w:rsidR="000D0CE2" w:rsidRPr="000D0CE2" w14:paraId="32029DB8" w14:textId="77777777" w:rsidTr="002621B3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0AAC" w14:textId="77777777" w:rsidR="000D0CE2" w:rsidRPr="000D0CE2" w:rsidRDefault="000D0CE2" w:rsidP="000D0CE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84758" w14:textId="783961D2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3:41,29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D329" w14:textId="77777777" w:rsidR="000D0CE2" w:rsidRPr="000D0CE2" w:rsidRDefault="000D0CE2" w:rsidP="000D0CE2">
            <w:pPr>
              <w:rPr>
                <w:rFonts w:cs="Calibri"/>
                <w:sz w:val="22"/>
                <w:szCs w:val="22"/>
              </w:rPr>
            </w:pPr>
          </w:p>
        </w:tc>
      </w:tr>
      <w:tr w:rsidR="000D0CE2" w:rsidRPr="000D0CE2" w14:paraId="75723CB2" w14:textId="77777777" w:rsidTr="002621B3">
        <w:trPr>
          <w:trHeight w:val="59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5CCF" w14:textId="77777777" w:rsidR="000D0CE2" w:rsidRPr="000D0CE2" w:rsidRDefault="000D0CE2" w:rsidP="000D0CE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A372F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CE2">
              <w:rPr>
                <w:rFonts w:cs="Calibri"/>
                <w:b/>
                <w:bCs/>
                <w:sz w:val="22"/>
                <w:szCs w:val="22"/>
              </w:rPr>
              <w:t>4x</w:t>
            </w:r>
            <w:proofErr w:type="gramStart"/>
            <w:r w:rsidRPr="000D0CE2">
              <w:rPr>
                <w:rFonts w:cs="Calibri"/>
                <w:b/>
                <w:bCs/>
                <w:sz w:val="22"/>
                <w:szCs w:val="22"/>
              </w:rPr>
              <w:t>100  medley</w:t>
            </w:r>
            <w:proofErr w:type="gramEnd"/>
            <w:r w:rsidRPr="000D0CE2">
              <w:rPr>
                <w:rFonts w:cs="Calibri"/>
                <w:b/>
                <w:bCs/>
                <w:sz w:val="22"/>
                <w:szCs w:val="22"/>
              </w:rPr>
              <w:t xml:space="preserve"> mix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D293" w14:textId="77777777" w:rsidR="000D0CE2" w:rsidRPr="000D0CE2" w:rsidRDefault="000D0CE2" w:rsidP="000D0CE2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  <w:tr w:rsidR="000D0CE2" w:rsidRPr="000D0CE2" w14:paraId="3F59FD2F" w14:textId="77777777" w:rsidTr="002621B3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7D10" w14:textId="77777777" w:rsidR="000D0CE2" w:rsidRPr="000D0CE2" w:rsidRDefault="000D0CE2" w:rsidP="000D0CE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DA728" w14:textId="4C6AB03F" w:rsidR="000D0CE2" w:rsidRPr="000D0CE2" w:rsidRDefault="000D0CE2" w:rsidP="005C46F5">
            <w:pPr>
              <w:jc w:val="center"/>
              <w:rPr>
                <w:rFonts w:cs="Calibri"/>
                <w:sz w:val="22"/>
                <w:szCs w:val="22"/>
              </w:rPr>
            </w:pPr>
            <w:r w:rsidRPr="000D0CE2">
              <w:rPr>
                <w:rFonts w:cs="Calibri"/>
                <w:sz w:val="22"/>
                <w:szCs w:val="22"/>
              </w:rPr>
              <w:t>4:00,38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62ED" w14:textId="77777777" w:rsidR="000D0CE2" w:rsidRPr="000D0CE2" w:rsidRDefault="000D0CE2" w:rsidP="000D0CE2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D91ABAA" w14:textId="77777777" w:rsidR="00B057DB" w:rsidRDefault="00B057DB" w:rsidP="001E7A8F"/>
    <w:p w14:paraId="5AE11D41" w14:textId="77777777" w:rsidR="00013BFA" w:rsidRDefault="00013BFA" w:rsidP="001E7A8F"/>
    <w:p w14:paraId="7DBA8A3D" w14:textId="0D04A417" w:rsidR="00013BFA" w:rsidRPr="005B375A" w:rsidRDefault="00013BFA" w:rsidP="005B375A">
      <w:pPr>
        <w:pStyle w:val="Liststycke"/>
        <w:numPr>
          <w:ilvl w:val="0"/>
          <w:numId w:val="1"/>
        </w:numPr>
        <w:rPr>
          <w:rFonts w:cs="Calibri"/>
          <w:sz w:val="22"/>
          <w:szCs w:val="22"/>
        </w:rPr>
      </w:pPr>
      <w:r w:rsidRPr="005B375A">
        <w:rPr>
          <w:rFonts w:cs="Calibri"/>
          <w:b/>
          <w:sz w:val="22"/>
          <w:szCs w:val="22"/>
        </w:rPr>
        <w:t xml:space="preserve">Truppen presenteras </w:t>
      </w:r>
      <w:proofErr w:type="spellStart"/>
      <w:r w:rsidRPr="005B375A">
        <w:rPr>
          <w:rFonts w:cs="Calibri"/>
          <w:b/>
          <w:sz w:val="22"/>
          <w:szCs w:val="22"/>
        </w:rPr>
        <w:t>pa</w:t>
      </w:r>
      <w:proofErr w:type="spellEnd"/>
      <w:r w:rsidRPr="005B375A">
        <w:rPr>
          <w:rFonts w:cs="Calibri"/>
          <w:b/>
          <w:sz w:val="22"/>
          <w:szCs w:val="22"/>
        </w:rPr>
        <w:t xml:space="preserve">̊ SSF:s hemsida senast vecka </w:t>
      </w:r>
      <w:r w:rsidR="003352A0">
        <w:rPr>
          <w:rFonts w:cs="Calibri"/>
          <w:b/>
          <w:sz w:val="22"/>
          <w:szCs w:val="22"/>
        </w:rPr>
        <w:t>22</w:t>
      </w:r>
      <w:r w:rsidRPr="005B375A">
        <w:rPr>
          <w:rFonts w:cs="Calibri"/>
          <w:b/>
          <w:sz w:val="22"/>
          <w:szCs w:val="22"/>
        </w:rPr>
        <w:t xml:space="preserve"> 20</w:t>
      </w:r>
      <w:r w:rsidR="00AC479F" w:rsidRPr="005B375A">
        <w:rPr>
          <w:rFonts w:cs="Calibri"/>
          <w:b/>
          <w:sz w:val="22"/>
          <w:szCs w:val="22"/>
        </w:rPr>
        <w:t>2</w:t>
      </w:r>
      <w:r w:rsidR="003352A0">
        <w:rPr>
          <w:rFonts w:cs="Calibri"/>
          <w:b/>
          <w:sz w:val="22"/>
          <w:szCs w:val="22"/>
        </w:rPr>
        <w:t>6</w:t>
      </w:r>
      <w:r w:rsidRPr="005B375A">
        <w:rPr>
          <w:rFonts w:cs="Calibri"/>
          <w:sz w:val="22"/>
          <w:szCs w:val="22"/>
        </w:rPr>
        <w:t xml:space="preserve">. </w:t>
      </w:r>
    </w:p>
    <w:p w14:paraId="785647DC" w14:textId="77777777" w:rsidR="00013BFA" w:rsidRPr="00284870" w:rsidRDefault="00013BFA" w:rsidP="00013BFA">
      <w:pPr>
        <w:ind w:left="720"/>
        <w:rPr>
          <w:rFonts w:cs="Calibri"/>
          <w:sz w:val="22"/>
          <w:szCs w:val="22"/>
          <w:highlight w:val="yellow"/>
        </w:rPr>
      </w:pPr>
    </w:p>
    <w:p w14:paraId="210FACF3" w14:textId="77777777" w:rsidR="00013BFA" w:rsidRDefault="00013BFA" w:rsidP="00013BFA">
      <w:pPr>
        <w:rPr>
          <w:rFonts w:ascii="Times New Roman" w:hAnsi="Times New Roman"/>
        </w:rPr>
      </w:pPr>
    </w:p>
    <w:p w14:paraId="716A9AA6" w14:textId="77777777" w:rsidR="00013BFA" w:rsidRDefault="00013BFA" w:rsidP="00013BFA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Carl Jenner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</w:p>
    <w:p w14:paraId="21BBD13C" w14:textId="77777777" w:rsidR="00013BFA" w:rsidRDefault="00013BFA" w:rsidP="00013BFA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Juniorutvecklingsansvarig, simning</w:t>
      </w:r>
    </w:p>
    <w:p w14:paraId="3D56B93F" w14:textId="77777777" w:rsidR="00013BFA" w:rsidRDefault="00013BFA" w:rsidP="00013BFA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+</w:t>
      </w:r>
      <w:proofErr w:type="gramStart"/>
      <w:r>
        <w:rPr>
          <w:rFonts w:cs="Calibri"/>
          <w:sz w:val="22"/>
          <w:szCs w:val="22"/>
        </w:rPr>
        <w:t>46709284907</w:t>
      </w:r>
      <w:proofErr w:type="gramEnd"/>
    </w:p>
    <w:p w14:paraId="430D868B" w14:textId="795F9C99" w:rsidR="00013BFA" w:rsidRDefault="00611F96" w:rsidP="00013BFA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</w:t>
      </w:r>
      <w:r w:rsidR="00013BFA">
        <w:rPr>
          <w:rFonts w:cs="Calibri"/>
          <w:sz w:val="22"/>
          <w:szCs w:val="22"/>
        </w:rPr>
        <w:t>arl.jenner@svensksimidrott.se</w:t>
      </w:r>
    </w:p>
    <w:p w14:paraId="78EF6878" w14:textId="77777777" w:rsidR="00013BFA" w:rsidRPr="004D765F" w:rsidRDefault="00013BFA" w:rsidP="001E7A8F"/>
    <w:sectPr w:rsidR="00013BFA" w:rsidRPr="004D765F" w:rsidSect="009E08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4C01" w14:textId="77777777" w:rsidR="00CD2F4D" w:rsidRDefault="00CD2F4D" w:rsidP="00020D51">
      <w:r>
        <w:separator/>
      </w:r>
    </w:p>
  </w:endnote>
  <w:endnote w:type="continuationSeparator" w:id="0">
    <w:p w14:paraId="73C0FCEC" w14:textId="77777777" w:rsidR="00CD2F4D" w:rsidRDefault="00CD2F4D" w:rsidP="0002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 LT Std">
    <w:altName w:val="Segoe Scrip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Content>
      <w:p w14:paraId="4D7FAA97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5C03BDF" w14:textId="77777777" w:rsidR="006762B8" w:rsidRDefault="006762B8" w:rsidP="006762B8">
    <w:pPr>
      <w:pStyle w:val="Sidfot"/>
      <w:ind w:firstLine="360"/>
    </w:pPr>
  </w:p>
  <w:p w14:paraId="2AC5ABC3" w14:textId="77777777" w:rsidR="00BA6DE8" w:rsidRDefault="00BA6D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08D9" w14:textId="77777777" w:rsidR="006762B8" w:rsidRDefault="006762B8" w:rsidP="006762B8">
    <w:pPr>
      <w:pStyle w:val="Sidfo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09" w14:textId="77777777" w:rsidR="00CD2F4D" w:rsidRDefault="00CD2F4D" w:rsidP="00020D51">
      <w:r>
        <w:separator/>
      </w:r>
    </w:p>
  </w:footnote>
  <w:footnote w:type="continuationSeparator" w:id="0">
    <w:p w14:paraId="09C924C2" w14:textId="77777777" w:rsidR="00CD2F4D" w:rsidRDefault="00CD2F4D" w:rsidP="0002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Content>
      <w:p w14:paraId="6FBBB70E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0F6A7905" w14:textId="77777777" w:rsidR="006762B8" w:rsidRDefault="006762B8" w:rsidP="006762B8">
    <w:pPr>
      <w:pStyle w:val="Sidhuvud"/>
      <w:ind w:firstLine="360"/>
    </w:pPr>
  </w:p>
  <w:p w14:paraId="02B15BB5" w14:textId="77777777" w:rsidR="00BA6DE8" w:rsidRDefault="00BA6D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5121" w14:textId="77777777" w:rsidR="00020D51" w:rsidRDefault="00B21DFC" w:rsidP="006762B8">
    <w:pPr>
      <w:pStyle w:val="Sidhuvud"/>
      <w:ind w:firstLine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AC17F7" wp14:editId="12202145">
          <wp:simplePos x="0" y="0"/>
          <wp:positionH relativeFrom="page">
            <wp:posOffset>24714</wp:posOffset>
          </wp:positionH>
          <wp:positionV relativeFrom="page">
            <wp:posOffset>0</wp:posOffset>
          </wp:positionV>
          <wp:extent cx="7541999" cy="10672879"/>
          <wp:effectExtent l="0" t="0" r="0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728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4CDB5201" w14:textId="77777777" w:rsidR="00BA6DE8" w:rsidRDefault="00BA6D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DDB2" w14:textId="77777777" w:rsidR="00B21DFC" w:rsidRDefault="004F2588">
    <w:pPr>
      <w:pStyle w:val="Sidhuvud"/>
    </w:pPr>
    <w:r>
      <w:rPr>
        <w:rFonts w:cstheme="minorHAnsi"/>
        <w:noProof/>
        <w:szCs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75A912EE" wp14:editId="72481D82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4BF7EB" w14:textId="77777777" w:rsidR="0006602F" w:rsidRPr="005C3602" w:rsidRDefault="0006602F" w:rsidP="0006602F">
                          <w:pPr>
                            <w:jc w:val="right"/>
                            <w:rPr>
                              <w:color w:val="262626" w:themeColor="text1" w:themeTint="D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912EE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3C4BF7EB" w14:textId="77777777" w:rsidR="0006602F" w:rsidRPr="005C3602" w:rsidRDefault="0006602F" w:rsidP="0006602F">
                    <w:pPr>
                      <w:jc w:val="right"/>
                      <w:rPr>
                        <w:color w:val="262626" w:themeColor="text1" w:themeTint="D9"/>
                        <w:szCs w:val="19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840D5F">
      <w:rPr>
        <w:noProof/>
      </w:rPr>
      <w:drawing>
        <wp:anchor distT="0" distB="0" distL="114300" distR="114300" simplePos="0" relativeHeight="251662336" behindDoc="1" locked="0" layoutInCell="1" allowOverlap="1" wp14:anchorId="53A0F78A" wp14:editId="614557F3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541895" cy="10672445"/>
          <wp:effectExtent l="0" t="0" r="1905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06AC6"/>
    <w:multiLevelType w:val="multilevel"/>
    <w:tmpl w:val="FC70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967BE7"/>
    <w:multiLevelType w:val="multilevel"/>
    <w:tmpl w:val="FC70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187549">
    <w:abstractNumId w:val="0"/>
  </w:num>
  <w:num w:numId="2" w16cid:durableId="109308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FC9"/>
    <w:rsid w:val="00000E5F"/>
    <w:rsid w:val="00013BFA"/>
    <w:rsid w:val="00020D51"/>
    <w:rsid w:val="00026CF0"/>
    <w:rsid w:val="00055842"/>
    <w:rsid w:val="00065ABB"/>
    <w:rsid w:val="0006602F"/>
    <w:rsid w:val="00066CA6"/>
    <w:rsid w:val="00087B94"/>
    <w:rsid w:val="00094914"/>
    <w:rsid w:val="000B4AF4"/>
    <w:rsid w:val="000D0CE2"/>
    <w:rsid w:val="000D7169"/>
    <w:rsid w:val="000F4914"/>
    <w:rsid w:val="00110F7B"/>
    <w:rsid w:val="00113212"/>
    <w:rsid w:val="00192D99"/>
    <w:rsid w:val="001C4D05"/>
    <w:rsid w:val="001E7A8F"/>
    <w:rsid w:val="001F7B91"/>
    <w:rsid w:val="00217244"/>
    <w:rsid w:val="002621B3"/>
    <w:rsid w:val="00264989"/>
    <w:rsid w:val="00296AD8"/>
    <w:rsid w:val="002A3534"/>
    <w:rsid w:val="002F59CB"/>
    <w:rsid w:val="003352A0"/>
    <w:rsid w:val="00347352"/>
    <w:rsid w:val="00373748"/>
    <w:rsid w:val="00386E02"/>
    <w:rsid w:val="003C575B"/>
    <w:rsid w:val="00414568"/>
    <w:rsid w:val="00426FC5"/>
    <w:rsid w:val="00437D55"/>
    <w:rsid w:val="0044563C"/>
    <w:rsid w:val="004671F2"/>
    <w:rsid w:val="00494381"/>
    <w:rsid w:val="004968F2"/>
    <w:rsid w:val="004C1DC3"/>
    <w:rsid w:val="004D6EF5"/>
    <w:rsid w:val="004D765F"/>
    <w:rsid w:val="004F2588"/>
    <w:rsid w:val="00500BAA"/>
    <w:rsid w:val="0051325C"/>
    <w:rsid w:val="005547B3"/>
    <w:rsid w:val="005A2F6C"/>
    <w:rsid w:val="005B04F3"/>
    <w:rsid w:val="005B375A"/>
    <w:rsid w:val="005C3602"/>
    <w:rsid w:val="005C46F5"/>
    <w:rsid w:val="005E14DE"/>
    <w:rsid w:val="00603449"/>
    <w:rsid w:val="00611F96"/>
    <w:rsid w:val="006125DE"/>
    <w:rsid w:val="00617725"/>
    <w:rsid w:val="0064480B"/>
    <w:rsid w:val="00650593"/>
    <w:rsid w:val="00655119"/>
    <w:rsid w:val="006762B8"/>
    <w:rsid w:val="00683431"/>
    <w:rsid w:val="00713FC9"/>
    <w:rsid w:val="0072330D"/>
    <w:rsid w:val="00760CD9"/>
    <w:rsid w:val="00767872"/>
    <w:rsid w:val="007A44B0"/>
    <w:rsid w:val="007D7E50"/>
    <w:rsid w:val="007E5546"/>
    <w:rsid w:val="00840D5F"/>
    <w:rsid w:val="008470D4"/>
    <w:rsid w:val="00873CD4"/>
    <w:rsid w:val="00886F20"/>
    <w:rsid w:val="008C1D17"/>
    <w:rsid w:val="008C2208"/>
    <w:rsid w:val="008C4B26"/>
    <w:rsid w:val="008E634C"/>
    <w:rsid w:val="009009CB"/>
    <w:rsid w:val="009011F2"/>
    <w:rsid w:val="00930348"/>
    <w:rsid w:val="00935F7A"/>
    <w:rsid w:val="00946AAD"/>
    <w:rsid w:val="00970429"/>
    <w:rsid w:val="009A1810"/>
    <w:rsid w:val="009D1ED4"/>
    <w:rsid w:val="009E088D"/>
    <w:rsid w:val="009F4ED2"/>
    <w:rsid w:val="00A05D7C"/>
    <w:rsid w:val="00A202EB"/>
    <w:rsid w:val="00A36B1D"/>
    <w:rsid w:val="00A83370"/>
    <w:rsid w:val="00AC479F"/>
    <w:rsid w:val="00AD039F"/>
    <w:rsid w:val="00B057DB"/>
    <w:rsid w:val="00B108A5"/>
    <w:rsid w:val="00B15579"/>
    <w:rsid w:val="00B21DFC"/>
    <w:rsid w:val="00B70715"/>
    <w:rsid w:val="00BA6DE8"/>
    <w:rsid w:val="00BD17E3"/>
    <w:rsid w:val="00BF2228"/>
    <w:rsid w:val="00C34865"/>
    <w:rsid w:val="00C55CC3"/>
    <w:rsid w:val="00C652F6"/>
    <w:rsid w:val="00C72D58"/>
    <w:rsid w:val="00C7321F"/>
    <w:rsid w:val="00CD2F4D"/>
    <w:rsid w:val="00CE437A"/>
    <w:rsid w:val="00D202E1"/>
    <w:rsid w:val="00D20CA2"/>
    <w:rsid w:val="00D631E1"/>
    <w:rsid w:val="00D74014"/>
    <w:rsid w:val="00D864D9"/>
    <w:rsid w:val="00DD346B"/>
    <w:rsid w:val="00DF2F74"/>
    <w:rsid w:val="00DF3E15"/>
    <w:rsid w:val="00E17C5E"/>
    <w:rsid w:val="00E24C8C"/>
    <w:rsid w:val="00E343DD"/>
    <w:rsid w:val="00E36021"/>
    <w:rsid w:val="00E426D6"/>
    <w:rsid w:val="00E559F1"/>
    <w:rsid w:val="00E60A4F"/>
    <w:rsid w:val="00E64721"/>
    <w:rsid w:val="00E82D14"/>
    <w:rsid w:val="00EE0082"/>
    <w:rsid w:val="00F341A0"/>
    <w:rsid w:val="00F34A92"/>
    <w:rsid w:val="00FC738D"/>
    <w:rsid w:val="00FD44B1"/>
    <w:rsid w:val="00FD65F2"/>
    <w:rsid w:val="00FE25C3"/>
    <w:rsid w:val="00FE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0FF54"/>
  <w15:docId w15:val="{5B4BD82E-F7B3-4463-8AB6-FCEE273A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FC9"/>
    <w:pPr>
      <w:spacing w:after="0" w:line="240" w:lineRule="auto"/>
    </w:pPr>
    <w:rPr>
      <w:rFonts w:ascii="Calibri" w:eastAsia="Times New Roman" w:hAnsi="Calibri" w:cs="Times New Roman"/>
      <w:sz w:val="19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line="360" w:lineRule="auto"/>
    </w:pPr>
    <w:rPr>
      <w:rFonts w:cs="Calibri"/>
      <w:b/>
      <w:bCs/>
      <w:color w:val="00A1BA"/>
      <w:sz w:val="60"/>
      <w:szCs w:val="60"/>
    </w:rPr>
  </w:style>
  <w:style w:type="paragraph" w:customStyle="1" w:styleId="Sim-brdtext">
    <w:name w:val="Sim-brödtext"/>
    <w:basedOn w:val="Normal"/>
    <w:qFormat/>
    <w:rsid w:val="00930348"/>
    <w:pPr>
      <w:spacing w:line="360" w:lineRule="auto"/>
    </w:pPr>
    <w:rPr>
      <w:rFonts w:cstheme="minorHAnsi"/>
      <w:color w:val="262626" w:themeColor="text1" w:themeTint="D9"/>
      <w:szCs w:val="19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customStyle="1" w:styleId="normaltextrun">
    <w:name w:val="normaltextrun"/>
    <w:basedOn w:val="Standardstycketeckensnitt"/>
    <w:rsid w:val="001E7A8F"/>
  </w:style>
  <w:style w:type="paragraph" w:styleId="Liststycke">
    <w:name w:val="List Paragraph"/>
    <w:basedOn w:val="Normal"/>
    <w:uiPriority w:val="34"/>
    <w:rsid w:val="0001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jen\Documents\NEC\Brevmall%20Svensk%20Simidrott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A8C88A-E51C-4679-8A39-C61D0A5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Svensk Simidrott 2021</Template>
  <TotalTime>31</TotalTime>
  <Pages>2</Pages>
  <Words>243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Jenner (Svensk Simidrott)</dc:creator>
  <cp:keywords/>
  <dc:description/>
  <cp:lastModifiedBy>Carl Jenner (Svensk Simidrott)</cp:lastModifiedBy>
  <cp:revision>16</cp:revision>
  <cp:lastPrinted>2021-10-28T19:24:00Z</cp:lastPrinted>
  <dcterms:created xsi:type="dcterms:W3CDTF">2025-11-24T13:30:00Z</dcterms:created>
  <dcterms:modified xsi:type="dcterms:W3CDTF">2025-11-24T14:25:00Z</dcterms:modified>
</cp:coreProperties>
</file>